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2F6E35" w:rsidTr="00AB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:rsidR="002F6E35" w:rsidRPr="003630E6" w:rsidRDefault="009035F5" w:rsidP="00D95BB8">
            <w:pPr>
              <w:pStyle w:val="Month"/>
              <w:rPr>
                <w:rFonts w:ascii="Century Schoolbook" w:hAnsi="Century Schoolbook"/>
                <w:b w:val="0"/>
                <w:sz w:val="90"/>
                <w:szCs w:val="90"/>
              </w:rPr>
            </w:pPr>
            <w:r w:rsidRPr="003630E6">
              <w:rPr>
                <w:rFonts w:ascii="Century Schoolbook" w:hAnsi="Century Schoolbook"/>
                <w:sz w:val="90"/>
                <w:szCs w:val="90"/>
              </w:rPr>
              <w:fldChar w:fldCharType="begin"/>
            </w:r>
            <w:r w:rsidRPr="003630E6">
              <w:rPr>
                <w:rFonts w:ascii="Century Schoolbook" w:hAnsi="Century Schoolbook"/>
                <w:sz w:val="90"/>
                <w:szCs w:val="90"/>
              </w:rPr>
              <w:instrText xml:space="preserve"> DOCVARIABLE  MonthStart \@ MMMM \* MERGEFORMAT </w:instrText>
            </w:r>
            <w:r w:rsidRPr="003630E6">
              <w:rPr>
                <w:rFonts w:ascii="Century Schoolbook" w:hAnsi="Century Schoolbook"/>
                <w:sz w:val="90"/>
                <w:szCs w:val="90"/>
              </w:rPr>
              <w:fldChar w:fldCharType="separate"/>
            </w:r>
            <w:r w:rsidR="00C96FF6" w:rsidRPr="003630E6">
              <w:rPr>
                <w:rFonts w:ascii="Century Schoolbook" w:hAnsi="Century Schoolbook"/>
                <w:sz w:val="90"/>
                <w:szCs w:val="90"/>
              </w:rPr>
              <w:t>May</w:t>
            </w:r>
            <w:r w:rsidRPr="003630E6">
              <w:rPr>
                <w:rFonts w:ascii="Century Schoolbook" w:hAnsi="Century Schoolbook"/>
                <w:sz w:val="90"/>
                <w:szCs w:val="90"/>
              </w:rPr>
              <w:fldChar w:fldCharType="end"/>
            </w:r>
            <w:r w:rsidR="00D95BB8" w:rsidRPr="003630E6">
              <w:rPr>
                <w:rFonts w:ascii="Century Schoolbook" w:hAnsi="Century Schoolbook"/>
                <w:sz w:val="90"/>
                <w:szCs w:val="90"/>
              </w:rPr>
              <w:t xml:space="preserve"> 2020</w:t>
            </w:r>
            <w:r w:rsidR="00C96FF6" w:rsidRPr="003630E6">
              <w:rPr>
                <w:rFonts w:ascii="Century Schoolbook" w:hAnsi="Century Schoolbook"/>
                <w:sz w:val="90"/>
                <w:szCs w:val="90"/>
              </w:rPr>
              <w:t xml:space="preserve"> </w:t>
            </w:r>
            <w:r w:rsidR="00D95BB8" w:rsidRPr="003630E6">
              <w:rPr>
                <w:rFonts w:ascii="Century Schoolbook" w:hAnsi="Century Schoolbook"/>
                <w:sz w:val="90"/>
                <w:szCs w:val="90"/>
              </w:rPr>
              <w:t xml:space="preserve">   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:rsidR="002F6E35" w:rsidRPr="00D95BB8" w:rsidRDefault="00D95B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56"/>
                <w:szCs w:val="56"/>
              </w:rPr>
            </w:pPr>
            <w:r w:rsidRPr="00D95BB8">
              <w:rPr>
                <w:rFonts w:ascii="Century Schoolbook" w:hAnsi="Century Schoolbook"/>
                <w:sz w:val="56"/>
                <w:szCs w:val="56"/>
              </w:rPr>
              <w:t xml:space="preserve">Parent </w:t>
            </w:r>
            <w:r w:rsidR="00717CD6">
              <w:rPr>
                <w:rFonts w:ascii="Century Schoolbook" w:hAnsi="Century Schoolbook"/>
                <w:sz w:val="56"/>
                <w:szCs w:val="56"/>
              </w:rPr>
              <w:t>Engagement Virtual Calendar</w:t>
            </w:r>
          </w:p>
        </w:tc>
      </w:tr>
      <w:tr w:rsidR="002F6E35" w:rsidTr="00387D01">
        <w:trPr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1F4E79" w:themeFill="accent1" w:themeFillShade="80"/>
          </w:tcPr>
          <w:p w:rsidR="002F6E35" w:rsidRPr="00A90B1C" w:rsidRDefault="00A90B1C">
            <w:pPr>
              <w:rPr>
                <w:rFonts w:ascii="Century Schoolbook" w:hAnsi="Century Schoolbook"/>
                <w:sz w:val="32"/>
                <w:szCs w:val="32"/>
              </w:rPr>
            </w:pPr>
            <w:r>
              <w:rPr>
                <w:rFonts w:ascii="Century Schoolbook" w:hAnsi="Century Schoolbook"/>
                <w:sz w:val="32"/>
                <w:szCs w:val="32"/>
              </w:rPr>
              <w:t xml:space="preserve">Lee Street Elementary </w:t>
            </w:r>
            <w:r w:rsidR="00604A4E">
              <w:rPr>
                <w:rFonts w:ascii="Century Schoolbook" w:hAnsi="Century Schoolbook"/>
                <w:sz w:val="32"/>
                <w:szCs w:val="32"/>
              </w:rPr>
              <w:t xml:space="preserve"> </w:t>
            </w:r>
          </w:p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1F4E79" w:themeFill="accent1" w:themeFillShade="80"/>
          </w:tcPr>
          <w:p w:rsidR="002F6E35" w:rsidRPr="00604A4E" w:rsidRDefault="00604A4E" w:rsidP="00604A4E">
            <w:pPr>
              <w:pStyle w:val="Year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97E13">
              <w:rPr>
                <w:sz w:val="24"/>
                <w:szCs w:val="24"/>
              </w:rPr>
              <w:t>reaginia.bryant@clayton.k12.ga.us</w:t>
            </w:r>
          </w:p>
        </w:tc>
      </w:tr>
      <w:tr w:rsidR="002F6E35" w:rsidTr="003630E6">
        <w:trPr>
          <w:trHeight w:hRule="exact"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:rsidR="002F6E35" w:rsidRPr="00D95BB8" w:rsidRDefault="002F6E35">
            <w:pPr>
              <w:pStyle w:val="Title"/>
              <w:rPr>
                <w:rFonts w:ascii="Century Schoolbook" w:hAnsi="Century Schoolbook"/>
              </w:rPr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:rsidR="002F6E35" w:rsidRDefault="002F6E35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3" w:type="pct"/>
        <w:tblInd w:w="-8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2063"/>
        <w:gridCol w:w="2055"/>
        <w:gridCol w:w="2055"/>
        <w:gridCol w:w="2055"/>
        <w:gridCol w:w="2055"/>
        <w:gridCol w:w="2055"/>
        <w:gridCol w:w="2055"/>
      </w:tblGrid>
      <w:tr w:rsidR="002F6E35" w:rsidTr="00D137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87131D9BC5B247468964A8B65C0EA7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63" w:type="dxa"/>
              </w:tcPr>
              <w:p w:rsidR="002F6E35" w:rsidRDefault="009035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:rsidR="002F6E35" w:rsidRDefault="00A37252">
            <w:pPr>
              <w:pStyle w:val="Days"/>
            </w:pPr>
            <w:sdt>
              <w:sdtPr>
                <w:id w:val="8650153"/>
                <w:placeholder>
                  <w:docPart w:val="87F3998953C24E218776F2957FA96F21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Monday</w:t>
                </w:r>
              </w:sdtContent>
            </w:sdt>
          </w:p>
        </w:tc>
        <w:tc>
          <w:tcPr>
            <w:tcW w:w="2055" w:type="dxa"/>
          </w:tcPr>
          <w:p w:rsidR="002F6E35" w:rsidRDefault="00A37252">
            <w:pPr>
              <w:pStyle w:val="Days"/>
            </w:pPr>
            <w:sdt>
              <w:sdtPr>
                <w:id w:val="-1517691135"/>
                <w:placeholder>
                  <w:docPart w:val="FD1F032CB1EF4995828C8A2B54B697B0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Tuesday</w:t>
                </w:r>
              </w:sdtContent>
            </w:sdt>
          </w:p>
        </w:tc>
        <w:tc>
          <w:tcPr>
            <w:tcW w:w="2055" w:type="dxa"/>
          </w:tcPr>
          <w:p w:rsidR="002F6E35" w:rsidRDefault="00A37252">
            <w:pPr>
              <w:pStyle w:val="Days"/>
            </w:pPr>
            <w:sdt>
              <w:sdtPr>
                <w:id w:val="-1684429625"/>
                <w:placeholder>
                  <w:docPart w:val="ECE9DFF026184A86879538B3D78ECDC5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Wednesday</w:t>
                </w:r>
              </w:sdtContent>
            </w:sdt>
          </w:p>
        </w:tc>
        <w:tc>
          <w:tcPr>
            <w:tcW w:w="2055" w:type="dxa"/>
          </w:tcPr>
          <w:p w:rsidR="002F6E35" w:rsidRDefault="00A37252">
            <w:pPr>
              <w:pStyle w:val="Days"/>
            </w:pPr>
            <w:sdt>
              <w:sdtPr>
                <w:id w:val="-1188375605"/>
                <w:placeholder>
                  <w:docPart w:val="E72E48BB63AC493ABF4867E40390BC09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Thursday</w:t>
                </w:r>
              </w:sdtContent>
            </w:sdt>
          </w:p>
        </w:tc>
        <w:tc>
          <w:tcPr>
            <w:tcW w:w="2055" w:type="dxa"/>
          </w:tcPr>
          <w:p w:rsidR="002F6E35" w:rsidRDefault="00A37252">
            <w:pPr>
              <w:pStyle w:val="Days"/>
            </w:pPr>
            <w:sdt>
              <w:sdtPr>
                <w:id w:val="1991825489"/>
                <w:placeholder>
                  <w:docPart w:val="268F91D7BF6A45D7A8CF219D32AC7CF1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Friday</w:t>
                </w:r>
              </w:sdtContent>
            </w:sdt>
          </w:p>
        </w:tc>
        <w:tc>
          <w:tcPr>
            <w:tcW w:w="2055" w:type="dxa"/>
          </w:tcPr>
          <w:p w:rsidR="002F6E35" w:rsidRDefault="00A37252">
            <w:pPr>
              <w:pStyle w:val="Days"/>
            </w:pPr>
            <w:sdt>
              <w:sdtPr>
                <w:id w:val="115736794"/>
                <w:placeholder>
                  <w:docPart w:val="A357A24C60AB474084970D127CC36275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Saturday</w:t>
                </w:r>
              </w:sdtContent>
            </w:sdt>
          </w:p>
        </w:tc>
      </w:tr>
      <w:tr w:rsidR="002F6E35" w:rsidTr="00D137C8">
        <w:trPr>
          <w:trHeight w:val="1350"/>
        </w:trPr>
        <w:tc>
          <w:tcPr>
            <w:tcW w:w="2063" w:type="dxa"/>
            <w:tcBorders>
              <w:bottom w:val="nil"/>
            </w:tcBorders>
          </w:tcPr>
          <w:p w:rsidR="00FF2454" w:rsidRPr="00250AD8" w:rsidRDefault="00FF2454" w:rsidP="00FF2454">
            <w:pPr>
              <w:pStyle w:val="msoaccenttext6"/>
              <w:widowControl w:val="0"/>
              <w:rPr>
                <w:b/>
                <w:bCs/>
                <w:sz w:val="16"/>
                <w:szCs w:val="16"/>
                <w14:ligatures w14:val="none"/>
              </w:rPr>
            </w:pPr>
            <w:r w:rsidRPr="00250AD8">
              <w:rPr>
                <w:b/>
                <w:bCs/>
                <w:sz w:val="16"/>
                <w:szCs w:val="16"/>
                <w14:ligatures w14:val="none"/>
              </w:rPr>
              <w:t>Reaginia Bryant-</w:t>
            </w:r>
          </w:p>
          <w:p w:rsidR="00FF2454" w:rsidRPr="00250AD8" w:rsidRDefault="00FF2454" w:rsidP="00FF2454">
            <w:pPr>
              <w:pStyle w:val="msoaccenttext6"/>
              <w:widowControl w:val="0"/>
              <w:rPr>
                <w:b/>
                <w:bCs/>
                <w:sz w:val="16"/>
                <w:szCs w:val="16"/>
                <w14:ligatures w14:val="none"/>
              </w:rPr>
            </w:pPr>
            <w:r w:rsidRPr="00250AD8">
              <w:rPr>
                <w:b/>
                <w:bCs/>
                <w:sz w:val="16"/>
                <w:szCs w:val="16"/>
                <w14:ligatures w14:val="none"/>
              </w:rPr>
              <w:t>Lee Street Parent Liaison</w:t>
            </w:r>
          </w:p>
          <w:p w:rsidR="00FF2454" w:rsidRPr="00250AD8" w:rsidRDefault="00FF2454" w:rsidP="00FF2454">
            <w:pPr>
              <w:pStyle w:val="msoaccenttext6"/>
              <w:widowControl w:val="0"/>
              <w:rPr>
                <w:b/>
                <w:bCs/>
                <w:sz w:val="16"/>
                <w:szCs w:val="16"/>
                <w14:ligatures w14:val="none"/>
              </w:rPr>
            </w:pPr>
            <w:r w:rsidRPr="00250AD8">
              <w:rPr>
                <w:b/>
                <w:bCs/>
                <w:sz w:val="16"/>
                <w:szCs w:val="16"/>
                <w14:ligatures w14:val="none"/>
              </w:rPr>
              <w:t>Please contact me between 9:00 am – 6:00 pm 678-572-8142</w:t>
            </w:r>
          </w:p>
          <w:p w:rsidR="002F6E35" w:rsidRDefault="009035F5" w:rsidP="00FF2454">
            <w:pPr>
              <w:widowControl w:val="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96FF6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D2B9A" w:rsidRPr="003630E6" w:rsidRDefault="002D2B9A" w:rsidP="002D2B9A">
            <w:pPr>
              <w:pStyle w:val="msoaccenttext6"/>
              <w:widowControl w:val="0"/>
              <w:rPr>
                <w:sz w:val="16"/>
                <w:szCs w:val="16"/>
                <w14:ligatures w14:val="none"/>
              </w:rPr>
            </w:pPr>
            <w:r w:rsidRPr="003630E6">
              <w:rPr>
                <w:sz w:val="16"/>
                <w:szCs w:val="16"/>
                <w14:ligatures w14:val="none"/>
              </w:rPr>
              <w:t>Read something</w:t>
            </w:r>
          </w:p>
          <w:p w:rsidR="002D2B9A" w:rsidRPr="003630E6" w:rsidRDefault="002D2B9A" w:rsidP="002D2B9A">
            <w:pPr>
              <w:pStyle w:val="msoaccenttext6"/>
              <w:widowControl w:val="0"/>
              <w:rPr>
                <w:sz w:val="16"/>
                <w:szCs w:val="16"/>
                <w14:ligatures w14:val="none"/>
              </w:rPr>
            </w:pPr>
            <w:r w:rsidRPr="003630E6">
              <w:rPr>
                <w:sz w:val="16"/>
                <w:szCs w:val="16"/>
                <w14:ligatures w14:val="none"/>
              </w:rPr>
              <w:t>Write Something</w:t>
            </w:r>
          </w:p>
          <w:p w:rsidR="002D2B9A" w:rsidRPr="003630E6" w:rsidRDefault="002D2B9A" w:rsidP="002D2B9A">
            <w:pPr>
              <w:pStyle w:val="msoaccenttext6"/>
              <w:widowControl w:val="0"/>
              <w:rPr>
                <w:sz w:val="16"/>
                <w:szCs w:val="16"/>
                <w14:ligatures w14:val="none"/>
              </w:rPr>
            </w:pPr>
            <w:r w:rsidRPr="003630E6">
              <w:rPr>
                <w:sz w:val="16"/>
                <w:szCs w:val="16"/>
                <w14:ligatures w14:val="none"/>
              </w:rPr>
              <w:t xml:space="preserve">Solve Something </w:t>
            </w:r>
          </w:p>
          <w:p w:rsidR="002D2B9A" w:rsidRPr="003630E6" w:rsidRDefault="002D2B9A" w:rsidP="002D2B9A">
            <w:pPr>
              <w:pStyle w:val="msoaccenttext6"/>
              <w:widowControl w:val="0"/>
              <w:rPr>
                <w:sz w:val="16"/>
                <w:szCs w:val="16"/>
                <w14:ligatures w14:val="none"/>
              </w:rPr>
            </w:pPr>
            <w:r w:rsidRPr="003630E6">
              <w:rPr>
                <w:sz w:val="16"/>
                <w:szCs w:val="16"/>
                <w14:ligatures w14:val="none"/>
              </w:rPr>
              <w:t xml:space="preserve">Everyday </w:t>
            </w:r>
          </w:p>
          <w:p w:rsidR="00F43E03" w:rsidRDefault="002D2B9A" w:rsidP="00F43E03">
            <w:pPr>
              <w:pStyle w:val="Dates"/>
              <w:jc w:val="left"/>
              <w:rPr>
                <w:b/>
                <w:sz w:val="16"/>
                <w:szCs w:val="16"/>
              </w:rPr>
            </w:pPr>
            <w:r>
              <w:t> </w:t>
            </w:r>
            <w:r w:rsidR="00F43E03" w:rsidRPr="00F43E03">
              <w:rPr>
                <w:b/>
                <w:sz w:val="16"/>
                <w:szCs w:val="16"/>
              </w:rPr>
              <w:t>Gab &amp; Go Breakfast and Lunch 9:00 am- 12:00 pm</w:t>
            </w:r>
            <w:r w:rsidR="00F43E03">
              <w:rPr>
                <w:b/>
                <w:sz w:val="16"/>
                <w:szCs w:val="16"/>
              </w:rPr>
              <w:t xml:space="preserve"> Monday-Friday</w:t>
            </w:r>
          </w:p>
          <w:p w:rsidR="002F6E35" w:rsidRDefault="009035F5" w:rsidP="002D2B9A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96FF6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C96FF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FA21C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2D2B9A">
            <w:pPr>
              <w:pStyle w:val="Dates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3AB891C" wp14:editId="36B7BC42">
                  <wp:extent cx="895350" cy="7048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ids-sitting-on-books[1]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35F5">
              <w:fldChar w:fldCharType="begin"/>
            </w:r>
            <w:r w:rsidR="009035F5">
              <w:instrText xml:space="preserve"> IF </w:instrText>
            </w:r>
            <w:r w:rsidR="009035F5">
              <w:fldChar w:fldCharType="begin"/>
            </w:r>
            <w:r w:rsidR="009035F5">
              <w:instrText xml:space="preserve"> DocVariable MonthStart \@ dddd </w:instrText>
            </w:r>
            <w:r w:rsidR="009035F5">
              <w:fldChar w:fldCharType="separate"/>
            </w:r>
            <w:r w:rsidR="00C96FF6">
              <w:instrText>Friday</w:instrText>
            </w:r>
            <w:r w:rsidR="009035F5">
              <w:fldChar w:fldCharType="end"/>
            </w:r>
            <w:r w:rsidR="009035F5">
              <w:instrText xml:space="preserve"> = "Tuesday" 1 </w:instrText>
            </w:r>
            <w:r w:rsidR="009035F5">
              <w:fldChar w:fldCharType="begin"/>
            </w:r>
            <w:r w:rsidR="009035F5">
              <w:instrText xml:space="preserve"> IF </w:instrText>
            </w:r>
            <w:r w:rsidR="009035F5">
              <w:fldChar w:fldCharType="begin"/>
            </w:r>
            <w:r w:rsidR="009035F5">
              <w:instrText xml:space="preserve"> =B2 </w:instrText>
            </w:r>
            <w:r w:rsidR="009035F5">
              <w:fldChar w:fldCharType="separate"/>
            </w:r>
            <w:r w:rsidR="00C96FF6">
              <w:rPr>
                <w:noProof/>
              </w:rPr>
              <w:instrText>0</w:instrText>
            </w:r>
            <w:r w:rsidR="009035F5">
              <w:fldChar w:fldCharType="end"/>
            </w:r>
            <w:r w:rsidR="009035F5">
              <w:instrText xml:space="preserve"> &lt;&gt; 0 </w:instrText>
            </w:r>
            <w:r w:rsidR="009035F5">
              <w:fldChar w:fldCharType="begin"/>
            </w:r>
            <w:r w:rsidR="009035F5">
              <w:instrText xml:space="preserve"> =B2+1 </w:instrText>
            </w:r>
            <w:r w:rsidR="009035F5">
              <w:fldChar w:fldCharType="separate"/>
            </w:r>
            <w:r w:rsidR="00FA21CA">
              <w:rPr>
                <w:noProof/>
              </w:rPr>
              <w:instrText>3</w:instrText>
            </w:r>
            <w:r w:rsidR="009035F5">
              <w:fldChar w:fldCharType="end"/>
            </w:r>
            <w:r w:rsidR="009035F5">
              <w:instrText xml:space="preserve"> "" </w:instrText>
            </w:r>
            <w:r w:rsidR="009035F5">
              <w:fldChar w:fldCharType="end"/>
            </w:r>
            <w:r w:rsidR="009035F5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8914A3" w:rsidRPr="00717CD6" w:rsidRDefault="002D2B9A" w:rsidP="002D2B9A">
            <w:pPr>
              <w:pStyle w:val="Dates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1E2B19">
              <w:rPr>
                <w:rFonts w:ascii="Arial" w:hAnsi="Arial" w:cs="Arial"/>
                <w:sz w:val="16"/>
                <w:szCs w:val="16"/>
              </w:rPr>
              <w:t>Lee Street will hold virtual</w:t>
            </w:r>
            <w:r w:rsidR="008914A3" w:rsidRPr="001E2B19">
              <w:rPr>
                <w:rFonts w:ascii="Arial" w:hAnsi="Arial" w:cs="Arial"/>
                <w:sz w:val="16"/>
                <w:szCs w:val="16"/>
              </w:rPr>
              <w:t xml:space="preserve"> Parent Input</w:t>
            </w:r>
            <w:r w:rsidR="004C0DA3">
              <w:rPr>
                <w:rFonts w:ascii="Arial" w:hAnsi="Arial" w:cs="Arial"/>
                <w:sz w:val="16"/>
                <w:szCs w:val="16"/>
              </w:rPr>
              <w:t xml:space="preserve"> Meetings please go through child’s google </w:t>
            </w:r>
            <w:r w:rsidR="00717CD6">
              <w:rPr>
                <w:rFonts w:ascii="Arial" w:hAnsi="Arial" w:cs="Arial"/>
                <w:sz w:val="16"/>
                <w:szCs w:val="16"/>
              </w:rPr>
              <w:t>classroom and enter code</w:t>
            </w:r>
            <w:r w:rsidR="00456474">
              <w:rPr>
                <w:rFonts w:ascii="Arial" w:hAnsi="Arial" w:cs="Arial"/>
                <w:sz w:val="16"/>
                <w:szCs w:val="16"/>
              </w:rPr>
              <w:t>:</w:t>
            </w:r>
            <w:r w:rsidR="00717CD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56474">
              <w:rPr>
                <w:rFonts w:ascii="Arial" w:hAnsi="Arial" w:cs="Arial"/>
                <w:b/>
                <w:sz w:val="16"/>
                <w:szCs w:val="16"/>
              </w:rPr>
              <w:t xml:space="preserve">oswyxtu </w:t>
            </w:r>
          </w:p>
          <w:p w:rsidR="008914A3" w:rsidRPr="001E2B19" w:rsidRDefault="008914A3" w:rsidP="002D2B9A">
            <w:pPr>
              <w:pStyle w:val="Dates"/>
              <w:jc w:val="left"/>
              <w:rPr>
                <w:sz w:val="16"/>
                <w:szCs w:val="16"/>
              </w:rPr>
            </w:pPr>
          </w:p>
          <w:p w:rsidR="002F6E35" w:rsidRDefault="009035F5" w:rsidP="002D2B9A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96FF6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C96FF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7A49F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1E2B19" w:rsidRPr="00B06DF7" w:rsidRDefault="001E2B19" w:rsidP="001E2B19">
            <w:pPr>
              <w:pStyle w:val="Dates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Please go to our Lee Street web </w:t>
            </w:r>
            <w:r w:rsidRPr="00B06DF7">
              <w:rPr>
                <w:rFonts w:ascii="Arial" w:hAnsi="Arial" w:cs="Arial"/>
                <w:sz w:val="16"/>
                <w:szCs w:val="16"/>
              </w:rPr>
              <w:t xml:space="preserve">page to give your input into the Title I </w:t>
            </w:r>
            <w:r>
              <w:rPr>
                <w:rFonts w:ascii="Arial" w:hAnsi="Arial" w:cs="Arial"/>
                <w:sz w:val="16"/>
                <w:szCs w:val="16"/>
              </w:rPr>
              <w:t xml:space="preserve">Annual </w:t>
            </w:r>
            <w:r w:rsidRPr="00B06DF7">
              <w:rPr>
                <w:rFonts w:ascii="Arial" w:hAnsi="Arial" w:cs="Arial"/>
                <w:sz w:val="16"/>
                <w:szCs w:val="16"/>
              </w:rPr>
              <w:t xml:space="preserve">Spring Survey </w:t>
            </w:r>
          </w:p>
          <w:p w:rsidR="001E2B19" w:rsidRPr="00B06DF7" w:rsidRDefault="001E2B19" w:rsidP="001E2B19">
            <w:pPr>
              <w:pStyle w:val="Dates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06DF7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 xml:space="preserve">your phone to scan </w:t>
            </w:r>
            <w:r w:rsidRPr="00B06DF7">
              <w:rPr>
                <w:rFonts w:ascii="Arial" w:hAnsi="Arial" w:cs="Arial"/>
                <w:sz w:val="16"/>
                <w:szCs w:val="16"/>
              </w:rPr>
              <w:t>the QR code</w:t>
            </w:r>
            <w:r>
              <w:rPr>
                <w:rFonts w:ascii="Arial" w:hAnsi="Arial" w:cs="Arial"/>
                <w:sz w:val="16"/>
                <w:szCs w:val="16"/>
              </w:rPr>
              <w:t xml:space="preserve">.  </w:t>
            </w:r>
          </w:p>
          <w:p w:rsidR="002F6E35" w:rsidRPr="00A7765B" w:rsidRDefault="002F6E35" w:rsidP="00A7765B">
            <w:pPr>
              <w:pStyle w:val="Dates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  <w:rPr>
                <w:sz w:val="20"/>
              </w:rPr>
            </w:pPr>
            <w:r w:rsidRPr="002E230B">
              <w:rPr>
                <w:sz w:val="20"/>
              </w:rPr>
              <w:fldChar w:fldCharType="begin"/>
            </w:r>
            <w:r w:rsidRPr="002E230B">
              <w:rPr>
                <w:sz w:val="20"/>
              </w:rPr>
              <w:instrText xml:space="preserve"> IF </w:instrText>
            </w:r>
            <w:r w:rsidRPr="002E230B">
              <w:rPr>
                <w:sz w:val="20"/>
              </w:rPr>
              <w:fldChar w:fldCharType="begin"/>
            </w:r>
            <w:r w:rsidRPr="002E230B">
              <w:rPr>
                <w:sz w:val="20"/>
              </w:rPr>
              <w:instrText xml:space="preserve"> DocVariable MonthStart \@ dddd </w:instrText>
            </w:r>
            <w:r w:rsidRPr="002E230B">
              <w:rPr>
                <w:sz w:val="20"/>
              </w:rPr>
              <w:fldChar w:fldCharType="separate"/>
            </w:r>
            <w:r w:rsidR="00C96FF6" w:rsidRPr="002E230B">
              <w:rPr>
                <w:sz w:val="20"/>
              </w:rPr>
              <w:instrText>Friday</w:instrText>
            </w:r>
            <w:r w:rsidRPr="002E230B">
              <w:rPr>
                <w:sz w:val="20"/>
              </w:rPr>
              <w:fldChar w:fldCharType="end"/>
            </w:r>
            <w:r w:rsidRPr="002E230B">
              <w:rPr>
                <w:sz w:val="20"/>
              </w:rPr>
              <w:instrText xml:space="preserve"> = "Friday" 1 </w:instrText>
            </w:r>
            <w:r w:rsidRPr="002E230B">
              <w:rPr>
                <w:sz w:val="20"/>
              </w:rPr>
              <w:fldChar w:fldCharType="begin"/>
            </w:r>
            <w:r w:rsidRPr="002E230B">
              <w:rPr>
                <w:sz w:val="20"/>
              </w:rPr>
              <w:instrText xml:space="preserve"> IF </w:instrText>
            </w:r>
            <w:r w:rsidRPr="002E230B">
              <w:rPr>
                <w:sz w:val="20"/>
              </w:rPr>
              <w:fldChar w:fldCharType="begin"/>
            </w:r>
            <w:r w:rsidRPr="002E230B">
              <w:rPr>
                <w:sz w:val="20"/>
              </w:rPr>
              <w:instrText xml:space="preserve"> =E2 </w:instrText>
            </w:r>
            <w:r w:rsidRPr="002E230B">
              <w:rPr>
                <w:sz w:val="20"/>
              </w:rPr>
              <w:fldChar w:fldCharType="separate"/>
            </w:r>
            <w:r w:rsidR="00557989" w:rsidRPr="002E230B">
              <w:rPr>
                <w:noProof/>
                <w:sz w:val="20"/>
              </w:rPr>
              <w:instrText>2</w:instrText>
            </w:r>
            <w:r w:rsidRPr="002E230B">
              <w:rPr>
                <w:sz w:val="20"/>
              </w:rPr>
              <w:fldChar w:fldCharType="end"/>
            </w:r>
            <w:r w:rsidRPr="002E230B">
              <w:rPr>
                <w:sz w:val="20"/>
              </w:rPr>
              <w:instrText xml:space="preserve"> &lt;&gt; 0 </w:instrText>
            </w:r>
            <w:r w:rsidRPr="002E230B">
              <w:rPr>
                <w:sz w:val="20"/>
              </w:rPr>
              <w:fldChar w:fldCharType="begin"/>
            </w:r>
            <w:r w:rsidRPr="002E230B">
              <w:rPr>
                <w:sz w:val="20"/>
              </w:rPr>
              <w:instrText xml:space="preserve"> =E2+1 </w:instrText>
            </w:r>
            <w:r w:rsidRPr="002E230B">
              <w:rPr>
                <w:sz w:val="20"/>
              </w:rPr>
              <w:fldChar w:fldCharType="separate"/>
            </w:r>
            <w:r w:rsidR="00557989" w:rsidRPr="002E230B">
              <w:rPr>
                <w:noProof/>
                <w:sz w:val="20"/>
              </w:rPr>
              <w:instrText>3</w:instrText>
            </w:r>
            <w:r w:rsidRPr="002E230B">
              <w:rPr>
                <w:sz w:val="20"/>
              </w:rPr>
              <w:fldChar w:fldCharType="end"/>
            </w:r>
            <w:r w:rsidRPr="002E230B">
              <w:rPr>
                <w:sz w:val="20"/>
              </w:rPr>
              <w:instrText xml:space="preserve"> "" </w:instrText>
            </w:r>
            <w:r w:rsidRPr="002E230B">
              <w:rPr>
                <w:sz w:val="20"/>
              </w:rPr>
              <w:fldChar w:fldCharType="separate"/>
            </w:r>
            <w:r w:rsidR="00C96FF6" w:rsidRPr="002E230B">
              <w:rPr>
                <w:noProof/>
                <w:sz w:val="20"/>
              </w:rPr>
              <w:instrText>3</w:instrText>
            </w:r>
            <w:r w:rsidRPr="002E230B">
              <w:rPr>
                <w:sz w:val="20"/>
              </w:rPr>
              <w:fldChar w:fldCharType="end"/>
            </w:r>
            <w:r w:rsidRPr="002E230B">
              <w:rPr>
                <w:sz w:val="20"/>
              </w:rPr>
              <w:fldChar w:fldCharType="separate"/>
            </w:r>
            <w:r w:rsidR="00C96FF6" w:rsidRPr="002E230B">
              <w:rPr>
                <w:noProof/>
                <w:sz w:val="20"/>
              </w:rPr>
              <w:t>1</w:t>
            </w:r>
            <w:r w:rsidRPr="002E230B">
              <w:rPr>
                <w:sz w:val="20"/>
              </w:rPr>
              <w:fldChar w:fldCharType="end"/>
            </w:r>
          </w:p>
          <w:p w:rsidR="00D137C8" w:rsidRPr="00E97404" w:rsidRDefault="00F91195" w:rsidP="00D137C8">
            <w:pPr>
              <w:pStyle w:val="Dates"/>
              <w:jc w:val="left"/>
              <w:rPr>
                <w:sz w:val="16"/>
                <w:szCs w:val="16"/>
              </w:rPr>
            </w:pPr>
            <w:r w:rsidRPr="00E97404">
              <w:rPr>
                <w:sz w:val="16"/>
                <w:szCs w:val="16"/>
              </w:rPr>
              <w:t xml:space="preserve">To review the Compact and the Parent and Family Engagement Plan go to our web page </w:t>
            </w:r>
            <w:r w:rsidR="00E97404" w:rsidRPr="00E97404">
              <w:rPr>
                <w:sz w:val="16"/>
                <w:szCs w:val="16"/>
              </w:rPr>
              <w:t xml:space="preserve">under Virtual </w:t>
            </w:r>
          </w:p>
          <w:p w:rsidR="008914A3" w:rsidRPr="00E97404" w:rsidRDefault="00877567" w:rsidP="00410719">
            <w:pPr>
              <w:pStyle w:val="Dates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Title I Compact an</w:t>
            </w:r>
            <w:r w:rsidR="00F43E03">
              <w:rPr>
                <w:sz w:val="16"/>
                <w:szCs w:val="16"/>
              </w:rPr>
              <w:t xml:space="preserve">d PAFE Input and take the survey </w:t>
            </w:r>
          </w:p>
        </w:tc>
        <w:tc>
          <w:tcPr>
            <w:tcW w:w="2055" w:type="dxa"/>
            <w:tcBorders>
              <w:bottom w:val="nil"/>
            </w:tcBorders>
          </w:tcPr>
          <w:p w:rsidR="00BF1E36" w:rsidRDefault="009035F5" w:rsidP="00F43E0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96FF6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C96FF6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C96FF6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96FF6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C96FF6">
              <w:rPr>
                <w:noProof/>
              </w:rPr>
              <w:t>2</w:t>
            </w:r>
            <w:r>
              <w:fldChar w:fldCharType="end"/>
            </w:r>
          </w:p>
          <w:p w:rsidR="00F43E03" w:rsidRPr="00F43E03" w:rsidRDefault="00410719" w:rsidP="00F43E03">
            <w:pPr>
              <w:pStyle w:val="Dates"/>
              <w:jc w:val="left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  <w14:ligatures w14:val="none"/>
                <w14:cntxtAlts w14:val="0"/>
              </w:rPr>
              <w:drawing>
                <wp:inline distT="0" distB="0" distL="0" distR="0" wp14:anchorId="2EC4BDA6" wp14:editId="4CAC4DDD">
                  <wp:extent cx="762000" cy="545824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arent_child_computer[1]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56" cy="55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3E03"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68480" behindDoc="0" locked="0" layoutInCell="1" allowOverlap="1" wp14:anchorId="608115F3" wp14:editId="533402DD">
                  <wp:simplePos x="0" y="0"/>
                  <wp:positionH relativeFrom="column">
                    <wp:posOffset>4668520</wp:posOffset>
                  </wp:positionH>
                  <wp:positionV relativeFrom="paragraph">
                    <wp:posOffset>2705100</wp:posOffset>
                  </wp:positionV>
                  <wp:extent cx="922655" cy="598805"/>
                  <wp:effectExtent l="0" t="0" r="0" b="29845"/>
                  <wp:wrapNone/>
                  <wp:docPr id="7" name="Picture 7" descr="Diner, Breakfast &amp; Lunch | Manchester, NH | The Bagg Lunch L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ner, Breakfast &amp; Lunch | Manchester, NH | The Bagg Lunch L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81997">
                            <a:off x="0" y="0"/>
                            <a:ext cx="92265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3E03"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0" distB="0" distL="114300" distR="114300" simplePos="0" relativeHeight="251666432" behindDoc="0" locked="0" layoutInCell="1" allowOverlap="1" wp14:anchorId="0D5EAE3B" wp14:editId="044ECE07">
                  <wp:simplePos x="0" y="0"/>
                  <wp:positionH relativeFrom="column">
                    <wp:posOffset>4668520</wp:posOffset>
                  </wp:positionH>
                  <wp:positionV relativeFrom="paragraph">
                    <wp:posOffset>2705100</wp:posOffset>
                  </wp:positionV>
                  <wp:extent cx="922655" cy="598805"/>
                  <wp:effectExtent l="0" t="0" r="0" b="29845"/>
                  <wp:wrapNone/>
                  <wp:docPr id="6" name="Picture 6" descr="Diner, Breakfast &amp; Lunch | Manchester, NH | The Bagg Lunch L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ner, Breakfast &amp; Lunch | Manchester, NH | The Bagg Lunch L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81997">
                            <a:off x="0" y="0"/>
                            <a:ext cx="92265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6E35" w:rsidTr="00410719">
        <w:trPr>
          <w:trHeight w:hRule="exact" w:val="70"/>
        </w:trPr>
        <w:tc>
          <w:tcPr>
            <w:tcW w:w="2063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E97404">
            <w:r>
              <w:t xml:space="preserve"> Tit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D137C8">
        <w:tc>
          <w:tcPr>
            <w:tcW w:w="2063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5361E1" w:rsidP="005361E1">
            <w:pPr>
              <w:pStyle w:val="Dates"/>
              <w:jc w:val="center"/>
            </w:pPr>
            <w:r w:rsidRPr="005361E1">
              <w:rPr>
                <w:b/>
                <w:sz w:val="18"/>
              </w:rPr>
              <w:t>Social Emotional</w:t>
            </w:r>
            <w:r>
              <w:t xml:space="preserve"> </w:t>
            </w:r>
            <w:r w:rsidR="009035F5" w:rsidRPr="002E230B">
              <w:rPr>
                <w:sz w:val="20"/>
              </w:rPr>
              <w:fldChar w:fldCharType="begin"/>
            </w:r>
            <w:r w:rsidR="009035F5" w:rsidRPr="002E230B">
              <w:rPr>
                <w:sz w:val="20"/>
              </w:rPr>
              <w:instrText xml:space="preserve"> =G2+1 </w:instrText>
            </w:r>
            <w:r w:rsidR="009035F5" w:rsidRPr="002E230B">
              <w:rPr>
                <w:sz w:val="20"/>
              </w:rPr>
              <w:fldChar w:fldCharType="separate"/>
            </w:r>
            <w:r w:rsidR="00C96FF6" w:rsidRPr="002E230B">
              <w:rPr>
                <w:noProof/>
                <w:sz w:val="20"/>
              </w:rPr>
              <w:t>3</w:t>
            </w:r>
            <w:r w:rsidR="009035F5" w:rsidRPr="002E230B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2E230B" w:rsidRDefault="009035F5">
            <w:pPr>
              <w:pStyle w:val="Dates"/>
              <w:rPr>
                <w:sz w:val="20"/>
              </w:rPr>
            </w:pPr>
            <w:r w:rsidRPr="002E230B">
              <w:rPr>
                <w:sz w:val="20"/>
              </w:rPr>
              <w:fldChar w:fldCharType="begin"/>
            </w:r>
            <w:r w:rsidRPr="002E230B">
              <w:rPr>
                <w:sz w:val="20"/>
              </w:rPr>
              <w:instrText xml:space="preserve"> =A4+1 </w:instrText>
            </w:r>
            <w:r w:rsidRPr="002E230B">
              <w:rPr>
                <w:sz w:val="20"/>
              </w:rPr>
              <w:fldChar w:fldCharType="separate"/>
            </w:r>
            <w:r w:rsidR="00C96FF6" w:rsidRPr="002E230B">
              <w:rPr>
                <w:noProof/>
                <w:sz w:val="20"/>
              </w:rPr>
              <w:t>4</w:t>
            </w:r>
            <w:r w:rsidRPr="002E230B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2E230B" w:rsidRDefault="009035F5">
            <w:pPr>
              <w:pStyle w:val="Dates"/>
              <w:rPr>
                <w:sz w:val="20"/>
              </w:rPr>
            </w:pPr>
            <w:r w:rsidRPr="002E230B">
              <w:rPr>
                <w:sz w:val="20"/>
              </w:rPr>
              <w:fldChar w:fldCharType="begin"/>
            </w:r>
            <w:r w:rsidRPr="002E230B">
              <w:rPr>
                <w:sz w:val="20"/>
              </w:rPr>
              <w:instrText xml:space="preserve"> =B4+1 </w:instrText>
            </w:r>
            <w:r w:rsidRPr="002E230B">
              <w:rPr>
                <w:sz w:val="20"/>
              </w:rPr>
              <w:fldChar w:fldCharType="separate"/>
            </w:r>
            <w:r w:rsidR="00C96FF6" w:rsidRPr="002E230B">
              <w:rPr>
                <w:noProof/>
                <w:sz w:val="20"/>
              </w:rPr>
              <w:t>5</w:t>
            </w:r>
            <w:r w:rsidRPr="002E230B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2E230B" w:rsidRDefault="009035F5">
            <w:pPr>
              <w:pStyle w:val="Dates"/>
              <w:rPr>
                <w:sz w:val="20"/>
              </w:rPr>
            </w:pPr>
            <w:r w:rsidRPr="002E230B">
              <w:rPr>
                <w:sz w:val="20"/>
              </w:rPr>
              <w:fldChar w:fldCharType="begin"/>
            </w:r>
            <w:r w:rsidRPr="002E230B">
              <w:rPr>
                <w:sz w:val="20"/>
              </w:rPr>
              <w:instrText xml:space="preserve"> =C4+1 </w:instrText>
            </w:r>
            <w:r w:rsidRPr="002E230B">
              <w:rPr>
                <w:sz w:val="20"/>
              </w:rPr>
              <w:fldChar w:fldCharType="separate"/>
            </w:r>
            <w:r w:rsidR="00C96FF6" w:rsidRPr="002E230B">
              <w:rPr>
                <w:noProof/>
                <w:sz w:val="20"/>
              </w:rPr>
              <w:t>6</w:t>
            </w:r>
            <w:r w:rsidRPr="002E230B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2E230B" w:rsidRDefault="00D137C8" w:rsidP="00F91195">
            <w:pPr>
              <w:pStyle w:val="Dates"/>
              <w:tabs>
                <w:tab w:val="left" w:pos="207"/>
                <w:tab w:val="right" w:pos="1839"/>
              </w:tabs>
              <w:rPr>
                <w:sz w:val="20"/>
              </w:rPr>
            </w:pPr>
            <w:r>
              <w:rPr>
                <w:sz w:val="20"/>
              </w:rPr>
              <w:tab/>
            </w:r>
            <w:r w:rsidR="00F91195">
              <w:rPr>
                <w:sz w:val="20"/>
              </w:rP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2E230B" w:rsidRDefault="009035F5">
            <w:pPr>
              <w:pStyle w:val="Dates"/>
              <w:rPr>
                <w:sz w:val="20"/>
              </w:rPr>
            </w:pPr>
            <w:r w:rsidRPr="002E230B">
              <w:rPr>
                <w:sz w:val="20"/>
              </w:rPr>
              <w:fldChar w:fldCharType="begin"/>
            </w:r>
            <w:r w:rsidRPr="002E230B">
              <w:rPr>
                <w:sz w:val="20"/>
              </w:rPr>
              <w:instrText xml:space="preserve"> =E4+1 </w:instrText>
            </w:r>
            <w:r w:rsidRPr="002E230B">
              <w:rPr>
                <w:sz w:val="20"/>
              </w:rPr>
              <w:fldChar w:fldCharType="separate"/>
            </w:r>
            <w:r w:rsidR="00C96FF6" w:rsidRPr="002E230B">
              <w:rPr>
                <w:noProof/>
                <w:sz w:val="20"/>
              </w:rPr>
              <w:t>8</w:t>
            </w:r>
            <w:r w:rsidRPr="002E230B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2E230B" w:rsidRDefault="009035F5">
            <w:pPr>
              <w:pStyle w:val="Dates"/>
              <w:rPr>
                <w:sz w:val="20"/>
              </w:rPr>
            </w:pPr>
            <w:r w:rsidRPr="002E230B">
              <w:rPr>
                <w:sz w:val="20"/>
              </w:rPr>
              <w:fldChar w:fldCharType="begin"/>
            </w:r>
            <w:r w:rsidRPr="002E230B">
              <w:rPr>
                <w:sz w:val="20"/>
              </w:rPr>
              <w:instrText xml:space="preserve"> =F4+1 </w:instrText>
            </w:r>
            <w:r w:rsidRPr="002E230B">
              <w:rPr>
                <w:sz w:val="20"/>
              </w:rPr>
              <w:fldChar w:fldCharType="separate"/>
            </w:r>
            <w:r w:rsidR="00C96FF6" w:rsidRPr="002E230B">
              <w:rPr>
                <w:noProof/>
                <w:sz w:val="20"/>
              </w:rPr>
              <w:t>9</w:t>
            </w:r>
            <w:r w:rsidRPr="002E230B">
              <w:rPr>
                <w:sz w:val="20"/>
              </w:rPr>
              <w:fldChar w:fldCharType="end"/>
            </w:r>
          </w:p>
        </w:tc>
      </w:tr>
      <w:tr w:rsidR="008914A3" w:rsidTr="00F91195">
        <w:trPr>
          <w:trHeight w:hRule="exact" w:val="1125"/>
        </w:trPr>
        <w:tc>
          <w:tcPr>
            <w:tcW w:w="2063" w:type="dxa"/>
            <w:tcBorders>
              <w:top w:val="nil"/>
              <w:bottom w:val="single" w:sz="6" w:space="0" w:color="BFBFBF" w:themeColor="background1" w:themeShade="BF"/>
            </w:tcBorders>
          </w:tcPr>
          <w:p w:rsidR="008914A3" w:rsidRPr="00B06DF7" w:rsidRDefault="008914A3" w:rsidP="008914A3">
            <w:pPr>
              <w:rPr>
                <w:rFonts w:ascii="Arial" w:hAnsi="Arial" w:cs="Arial"/>
              </w:rPr>
            </w:pPr>
            <w:r w:rsidRPr="004C0DA3">
              <w:rPr>
                <w:rFonts w:ascii="Arial" w:hAnsi="Arial" w:cs="Arial"/>
                <w:sz w:val="16"/>
                <w:szCs w:val="16"/>
              </w:rPr>
              <w:t>Ask your child to name something he has done in his life that he is proud of</w:t>
            </w:r>
            <w:r w:rsidRPr="00B06DF7">
              <w:rPr>
                <w:rFonts w:ascii="Arial" w:hAnsi="Arial" w:cs="Arial"/>
              </w:rPr>
              <w:t>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1E2B19" w:rsidRPr="00B06DF7" w:rsidRDefault="008914A3" w:rsidP="001E2B19">
            <w:pPr>
              <w:rPr>
                <w:rFonts w:ascii="Arial" w:hAnsi="Arial" w:cs="Arial"/>
                <w:sz w:val="16"/>
                <w:szCs w:val="16"/>
              </w:rPr>
            </w:pPr>
            <w:r>
              <w:t xml:space="preserve"> </w:t>
            </w:r>
            <w:r w:rsidR="001E2B19" w:rsidRPr="00B06DF7">
              <w:rPr>
                <w:rFonts w:ascii="Arial" w:hAnsi="Arial" w:cs="Arial"/>
                <w:sz w:val="16"/>
                <w:szCs w:val="16"/>
              </w:rPr>
              <w:t xml:space="preserve">Virtual Parent input </w:t>
            </w:r>
          </w:p>
          <w:p w:rsidR="001E2B19" w:rsidRPr="00B06DF7" w:rsidRDefault="001E2B19" w:rsidP="001E2B19">
            <w:pPr>
              <w:rPr>
                <w:rFonts w:ascii="Arial" w:hAnsi="Arial" w:cs="Arial"/>
                <w:sz w:val="16"/>
                <w:szCs w:val="16"/>
              </w:rPr>
            </w:pPr>
            <w:r w:rsidRPr="00B06DF7">
              <w:rPr>
                <w:rFonts w:ascii="Arial" w:hAnsi="Arial" w:cs="Arial"/>
                <w:sz w:val="16"/>
                <w:szCs w:val="16"/>
              </w:rPr>
              <w:t xml:space="preserve">Meeting </w:t>
            </w:r>
            <w:r>
              <w:rPr>
                <w:rFonts w:ascii="Arial" w:hAnsi="Arial" w:cs="Arial"/>
                <w:sz w:val="16"/>
                <w:szCs w:val="16"/>
              </w:rPr>
              <w:t>4:00 p</w:t>
            </w:r>
            <w:r w:rsidRPr="00B06DF7">
              <w:rPr>
                <w:rFonts w:ascii="Arial" w:hAnsi="Arial" w:cs="Arial"/>
                <w:sz w:val="16"/>
                <w:szCs w:val="16"/>
              </w:rPr>
              <w:t xml:space="preserve">m </w:t>
            </w:r>
          </w:p>
          <w:p w:rsidR="008914A3" w:rsidRPr="00B06DF7" w:rsidRDefault="001E2B19" w:rsidP="001E2B19">
            <w:pPr>
              <w:rPr>
                <w:rFonts w:ascii="Arial" w:hAnsi="Arial" w:cs="Arial"/>
                <w:vertAlign w:val="subscript"/>
              </w:rPr>
            </w:pPr>
            <w:r w:rsidRPr="00B06DF7">
              <w:rPr>
                <w:rFonts w:ascii="Arial" w:hAnsi="Arial" w:cs="Arial"/>
                <w:sz w:val="16"/>
                <w:szCs w:val="16"/>
              </w:rPr>
              <w:t>Compact &amp; Parent Engagement Plan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1E2B19" w:rsidRPr="00B06DF7" w:rsidRDefault="001E2B19" w:rsidP="001E2B19">
            <w:pPr>
              <w:rPr>
                <w:rFonts w:ascii="Arial" w:hAnsi="Arial" w:cs="Arial"/>
                <w:sz w:val="16"/>
                <w:szCs w:val="16"/>
              </w:rPr>
            </w:pPr>
            <w:r w:rsidRPr="00B06DF7">
              <w:rPr>
                <w:rFonts w:ascii="Arial" w:hAnsi="Arial" w:cs="Arial"/>
                <w:sz w:val="16"/>
                <w:szCs w:val="16"/>
              </w:rPr>
              <w:t xml:space="preserve">Virtual Parent input </w:t>
            </w:r>
          </w:p>
          <w:p w:rsidR="001E2B19" w:rsidRPr="00B06DF7" w:rsidRDefault="001E2B19" w:rsidP="001E2B19">
            <w:pPr>
              <w:rPr>
                <w:rFonts w:ascii="Arial" w:hAnsi="Arial" w:cs="Arial"/>
                <w:sz w:val="16"/>
                <w:szCs w:val="16"/>
              </w:rPr>
            </w:pPr>
            <w:r w:rsidRPr="00B06DF7">
              <w:rPr>
                <w:rFonts w:ascii="Arial" w:hAnsi="Arial" w:cs="Arial"/>
                <w:sz w:val="16"/>
                <w:szCs w:val="16"/>
              </w:rPr>
              <w:t xml:space="preserve">Meeting 11:00 am </w:t>
            </w:r>
          </w:p>
          <w:p w:rsidR="008914A3" w:rsidRPr="00B06DF7" w:rsidRDefault="001E2B19" w:rsidP="001E2B19">
            <w:pPr>
              <w:rPr>
                <w:rFonts w:ascii="Arial" w:hAnsi="Arial" w:cs="Arial"/>
                <w:sz w:val="16"/>
                <w:szCs w:val="16"/>
              </w:rPr>
            </w:pPr>
            <w:r w:rsidRPr="00B06DF7">
              <w:rPr>
                <w:rFonts w:ascii="Arial" w:hAnsi="Arial" w:cs="Arial"/>
                <w:sz w:val="16"/>
                <w:szCs w:val="16"/>
              </w:rPr>
              <w:t>Compact &amp; Parent Engagement Plan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8914A3" w:rsidRPr="00B06DF7" w:rsidRDefault="008914A3" w:rsidP="008914A3">
            <w:pPr>
              <w:rPr>
                <w:rFonts w:ascii="Arial" w:hAnsi="Arial" w:cs="Arial"/>
                <w:sz w:val="16"/>
                <w:szCs w:val="16"/>
              </w:rPr>
            </w:pPr>
            <w:r w:rsidRPr="00B06DF7">
              <w:rPr>
                <w:rFonts w:ascii="Arial" w:hAnsi="Arial" w:cs="Arial"/>
                <w:sz w:val="16"/>
                <w:szCs w:val="16"/>
              </w:rPr>
              <w:t xml:space="preserve">Virtual Parent input </w:t>
            </w:r>
          </w:p>
          <w:p w:rsidR="008914A3" w:rsidRPr="00B06DF7" w:rsidRDefault="008914A3" w:rsidP="008914A3">
            <w:pPr>
              <w:rPr>
                <w:rFonts w:ascii="Arial" w:hAnsi="Arial" w:cs="Arial"/>
                <w:sz w:val="16"/>
                <w:szCs w:val="16"/>
              </w:rPr>
            </w:pPr>
            <w:r w:rsidRPr="00B06DF7">
              <w:rPr>
                <w:rFonts w:ascii="Arial" w:hAnsi="Arial" w:cs="Arial"/>
                <w:sz w:val="16"/>
                <w:szCs w:val="16"/>
              </w:rPr>
              <w:t xml:space="preserve">Meeting 4:00 pm </w:t>
            </w:r>
          </w:p>
          <w:p w:rsidR="008914A3" w:rsidRDefault="008914A3" w:rsidP="008914A3">
            <w:r w:rsidRPr="00B06DF7">
              <w:rPr>
                <w:rFonts w:ascii="Arial" w:hAnsi="Arial" w:cs="Arial"/>
                <w:sz w:val="16"/>
                <w:szCs w:val="16"/>
              </w:rPr>
              <w:t>Compact &amp; Parent Engagement Plan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D137C8" w:rsidRPr="00D137C8" w:rsidRDefault="008914A3" w:rsidP="00D137C8">
            <w:pPr>
              <w:pStyle w:val="msoaccenttext6"/>
              <w:widowControl w:val="0"/>
              <w:rPr>
                <w:b/>
                <w:bCs/>
                <w:sz w:val="16"/>
                <w:szCs w:val="16"/>
                <w14:ligatures w14:val="none"/>
              </w:rPr>
            </w:pPr>
            <w:r>
              <w:rPr>
                <w:sz w:val="16"/>
                <w:szCs w:val="16"/>
              </w:rPr>
              <w:t xml:space="preserve"> </w:t>
            </w:r>
            <w:r w:rsidR="00D137C8" w:rsidRPr="00D137C8">
              <w:rPr>
                <w:b/>
                <w:bCs/>
                <w:sz w:val="16"/>
                <w:szCs w:val="16"/>
                <w14:ligatures w14:val="none"/>
              </w:rPr>
              <w:t>Visit this site for</w:t>
            </w:r>
          </w:p>
          <w:p w:rsidR="00D137C8" w:rsidRPr="00D137C8" w:rsidRDefault="00D137C8" w:rsidP="00D137C8">
            <w:pPr>
              <w:pStyle w:val="msoaccenttext6"/>
              <w:widowControl w:val="0"/>
              <w:rPr>
                <w:b/>
                <w:bCs/>
                <w:sz w:val="16"/>
                <w:szCs w:val="16"/>
                <w14:ligatures w14:val="none"/>
              </w:rPr>
            </w:pPr>
            <w:r w:rsidRPr="00D137C8">
              <w:rPr>
                <w:b/>
                <w:bCs/>
                <w:sz w:val="16"/>
                <w:szCs w:val="16"/>
                <w14:ligatures w14:val="none"/>
              </w:rPr>
              <w:t>parent tips, ideas &amp;</w:t>
            </w:r>
          </w:p>
          <w:p w:rsidR="00F91195" w:rsidRPr="00D137C8" w:rsidRDefault="00D137C8" w:rsidP="00F91195">
            <w:pPr>
              <w:pStyle w:val="msoaccenttext6"/>
              <w:widowControl w:val="0"/>
              <w:rPr>
                <w:sz w:val="16"/>
                <w:szCs w:val="16"/>
                <w14:ligatures w14:val="none"/>
              </w:rPr>
            </w:pPr>
            <w:r w:rsidRPr="00D137C8">
              <w:rPr>
                <w:b/>
                <w:bCs/>
                <w:sz w:val="16"/>
                <w:szCs w:val="16"/>
                <w14:ligatures w14:val="none"/>
              </w:rPr>
              <w:t>activities</w:t>
            </w:r>
            <w:r w:rsidR="00F91195">
              <w:rPr>
                <w:b/>
                <w:bCs/>
                <w:sz w:val="16"/>
                <w:szCs w:val="16"/>
                <w14:ligatures w14:val="none"/>
              </w:rPr>
              <w:t xml:space="preserve"> </w:t>
            </w:r>
            <w:hyperlink r:id="rId13" w:history="1">
              <w:r w:rsidR="00F91195" w:rsidRPr="00B42AF7">
                <w:rPr>
                  <w:rStyle w:val="Hyperlink"/>
                  <w:sz w:val="16"/>
                  <w:szCs w:val="16"/>
                  <w14:ligatures w14:val="none"/>
                </w:rPr>
                <w:t>https://www.pbs.org/parents/</w:t>
              </w:r>
            </w:hyperlink>
            <w:r w:rsidR="00F91195" w:rsidRPr="00D137C8">
              <w:rPr>
                <w:sz w:val="16"/>
                <w:szCs w:val="16"/>
                <w14:ligatures w14:val="none"/>
              </w:rPr>
              <w:t xml:space="preserve"> </w:t>
            </w:r>
          </w:p>
          <w:p w:rsidR="00F91195" w:rsidRPr="00D137C8" w:rsidRDefault="00F91195" w:rsidP="00F91195">
            <w:pPr>
              <w:pStyle w:val="msoaccenttext6"/>
              <w:widowControl w:val="0"/>
              <w:rPr>
                <w:b/>
                <w:bCs/>
                <w:sz w:val="16"/>
                <w:szCs w:val="16"/>
                <w14:ligatures w14:val="none"/>
              </w:rPr>
            </w:pPr>
            <w:r w:rsidRPr="00D137C8">
              <w:rPr>
                <w:b/>
                <w:bCs/>
                <w:sz w:val="16"/>
                <w:szCs w:val="16"/>
                <w14:ligatures w14:val="none"/>
              </w:rPr>
              <w:t>Visit this site for</w:t>
            </w:r>
          </w:p>
          <w:p w:rsidR="00F91195" w:rsidRPr="00D137C8" w:rsidRDefault="00F91195" w:rsidP="00F91195">
            <w:pPr>
              <w:pStyle w:val="msoaccenttext6"/>
              <w:widowControl w:val="0"/>
              <w:rPr>
                <w:b/>
                <w:bCs/>
                <w:sz w:val="16"/>
                <w:szCs w:val="16"/>
                <w14:ligatures w14:val="none"/>
              </w:rPr>
            </w:pPr>
            <w:r w:rsidRPr="00D137C8">
              <w:rPr>
                <w:b/>
                <w:bCs/>
                <w:sz w:val="16"/>
                <w:szCs w:val="16"/>
                <w14:ligatures w14:val="none"/>
              </w:rPr>
              <w:t>parent tips, ideas &amp;</w:t>
            </w:r>
          </w:p>
          <w:p w:rsidR="00F91195" w:rsidRPr="00D137C8" w:rsidRDefault="00F91195" w:rsidP="00F91195">
            <w:pPr>
              <w:pStyle w:val="msoaccenttext6"/>
              <w:widowControl w:val="0"/>
              <w:rPr>
                <w:b/>
                <w:bCs/>
                <w:sz w:val="16"/>
                <w:szCs w:val="16"/>
                <w14:ligatures w14:val="none"/>
              </w:rPr>
            </w:pPr>
            <w:r w:rsidRPr="00D137C8">
              <w:rPr>
                <w:b/>
                <w:bCs/>
                <w:sz w:val="16"/>
                <w:szCs w:val="16"/>
                <w14:ligatures w14:val="none"/>
              </w:rPr>
              <w:t>activities</w:t>
            </w:r>
          </w:p>
          <w:p w:rsidR="00D137C8" w:rsidRPr="00D137C8" w:rsidRDefault="00D137C8" w:rsidP="00D137C8">
            <w:pPr>
              <w:pStyle w:val="msoaccenttext6"/>
              <w:widowControl w:val="0"/>
              <w:rPr>
                <w:b/>
                <w:bCs/>
                <w:sz w:val="16"/>
                <w:szCs w:val="16"/>
                <w14:ligatures w14:val="none"/>
              </w:rPr>
            </w:pPr>
          </w:p>
          <w:p w:rsidR="008914A3" w:rsidRDefault="008914A3" w:rsidP="008914A3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Pr="007D649D" w:rsidRDefault="00A37252" w:rsidP="007947E0">
            <w:pPr>
              <w:rPr>
                <w:b/>
                <w:sz w:val="18"/>
                <w:szCs w:val="18"/>
              </w:rPr>
            </w:pPr>
            <w:hyperlink r:id="rId14" w:history="1">
              <w:r w:rsidR="007947E0" w:rsidRPr="007D649D">
                <w:rPr>
                  <w:rStyle w:val="Hyperlink"/>
                  <w:b/>
                  <w:sz w:val="18"/>
                  <w:szCs w:val="18"/>
                </w:rPr>
                <w:t>www.pbskids.org</w:t>
              </w:r>
            </w:hyperlink>
          </w:p>
          <w:p w:rsidR="00D137C8" w:rsidRDefault="00D137C8" w:rsidP="00D137C8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8914A3" w:rsidRPr="007947E0" w:rsidRDefault="007947E0" w:rsidP="008914A3">
            <w:pPr>
              <w:rPr>
                <w:sz w:val="18"/>
                <w:szCs w:val="18"/>
              </w:rPr>
            </w:pPr>
            <w:r w:rsidRPr="007947E0">
              <w:rPr>
                <w:sz w:val="18"/>
                <w:szCs w:val="18"/>
              </w:rPr>
              <w:t xml:space="preserve">Check out this website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8914A3" w:rsidRDefault="007947E0" w:rsidP="008914A3">
            <w:r>
              <w:rPr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6A8EDE6" wp14:editId="39BB50B2">
                  <wp:extent cx="877824" cy="7143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uter_kids2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021" cy="71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14A3"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64384" behindDoc="0" locked="0" layoutInCell="1" allowOverlap="1" wp14:anchorId="621382B8" wp14:editId="218AC6AE">
                  <wp:simplePos x="0" y="0"/>
                  <wp:positionH relativeFrom="column">
                    <wp:posOffset>2677795</wp:posOffset>
                  </wp:positionH>
                  <wp:positionV relativeFrom="paragraph">
                    <wp:posOffset>40640</wp:posOffset>
                  </wp:positionV>
                  <wp:extent cx="767715" cy="572135"/>
                  <wp:effectExtent l="0" t="0" r="0" b="0"/>
                  <wp:wrapNone/>
                  <wp:docPr id="2" name="Picture 2" descr="rk8_boy1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k8_boy1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14A3" w:rsidTr="00D137C8">
        <w:tc>
          <w:tcPr>
            <w:tcW w:w="2063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Default="008914A3" w:rsidP="008914A3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</w:t>
            </w:r>
            <w:r w:rsidRPr="002E230B">
              <w:rPr>
                <w:noProof/>
                <w:sz w:val="20"/>
              </w:rPr>
              <w:t>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Pr="002E230B" w:rsidRDefault="008914A3" w:rsidP="008914A3">
            <w:pPr>
              <w:pStyle w:val="Dates"/>
              <w:rPr>
                <w:sz w:val="20"/>
              </w:rPr>
            </w:pPr>
            <w:r w:rsidRPr="002E230B">
              <w:rPr>
                <w:sz w:val="20"/>
              </w:rPr>
              <w:fldChar w:fldCharType="begin"/>
            </w:r>
            <w:r w:rsidRPr="002E230B">
              <w:rPr>
                <w:sz w:val="20"/>
              </w:rPr>
              <w:instrText xml:space="preserve"> =A6+1 </w:instrText>
            </w:r>
            <w:r w:rsidRPr="002E230B">
              <w:rPr>
                <w:sz w:val="20"/>
              </w:rPr>
              <w:fldChar w:fldCharType="separate"/>
            </w:r>
            <w:r w:rsidRPr="002E230B">
              <w:rPr>
                <w:noProof/>
                <w:sz w:val="20"/>
              </w:rPr>
              <w:t>11</w:t>
            </w:r>
            <w:r w:rsidRPr="002E230B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Pr="002E230B" w:rsidRDefault="008914A3" w:rsidP="008914A3">
            <w:pPr>
              <w:pStyle w:val="Dates"/>
              <w:rPr>
                <w:sz w:val="20"/>
              </w:rPr>
            </w:pPr>
            <w:r w:rsidRPr="002E230B">
              <w:rPr>
                <w:sz w:val="20"/>
              </w:rPr>
              <w:fldChar w:fldCharType="begin"/>
            </w:r>
            <w:r w:rsidRPr="002E230B">
              <w:rPr>
                <w:sz w:val="20"/>
              </w:rPr>
              <w:instrText xml:space="preserve"> =B6+1 </w:instrText>
            </w:r>
            <w:r w:rsidRPr="002E230B">
              <w:rPr>
                <w:sz w:val="20"/>
              </w:rPr>
              <w:fldChar w:fldCharType="separate"/>
            </w:r>
            <w:r w:rsidRPr="002E230B">
              <w:rPr>
                <w:noProof/>
                <w:sz w:val="20"/>
              </w:rPr>
              <w:t>12</w:t>
            </w:r>
            <w:r w:rsidRPr="002E230B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Default="008914A3" w:rsidP="008914A3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</w:t>
            </w:r>
            <w:r w:rsidRPr="002E230B">
              <w:rPr>
                <w:noProof/>
                <w:sz w:val="20"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Default="008914A3" w:rsidP="008914A3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Pr="002E230B" w:rsidRDefault="008914A3" w:rsidP="008914A3">
            <w:pPr>
              <w:pStyle w:val="Dates"/>
              <w:rPr>
                <w:sz w:val="20"/>
              </w:rPr>
            </w:pPr>
            <w:r w:rsidRPr="002E230B">
              <w:rPr>
                <w:sz w:val="20"/>
              </w:rPr>
              <w:fldChar w:fldCharType="begin"/>
            </w:r>
            <w:r w:rsidRPr="002E230B">
              <w:rPr>
                <w:sz w:val="20"/>
              </w:rPr>
              <w:instrText xml:space="preserve"> =E6+1 </w:instrText>
            </w:r>
            <w:r w:rsidRPr="002E230B">
              <w:rPr>
                <w:sz w:val="20"/>
              </w:rPr>
              <w:fldChar w:fldCharType="separate"/>
            </w:r>
            <w:r w:rsidRPr="002E230B">
              <w:rPr>
                <w:noProof/>
                <w:sz w:val="20"/>
              </w:rPr>
              <w:t>15</w:t>
            </w:r>
            <w:r w:rsidRPr="002E230B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Pr="002E230B" w:rsidRDefault="007A3535" w:rsidP="008914A3">
            <w:pPr>
              <w:pStyle w:val="Dates"/>
              <w:rPr>
                <w:sz w:val="20"/>
              </w:rPr>
            </w:pPr>
            <w:r>
              <w:rPr>
                <w:sz w:val="20"/>
              </w:rPr>
              <w:t xml:space="preserve">Social Emotional </w:t>
            </w:r>
            <w:r w:rsidR="008914A3" w:rsidRPr="002E230B">
              <w:rPr>
                <w:sz w:val="20"/>
              </w:rPr>
              <w:fldChar w:fldCharType="begin"/>
            </w:r>
            <w:r w:rsidR="008914A3" w:rsidRPr="002E230B">
              <w:rPr>
                <w:sz w:val="20"/>
              </w:rPr>
              <w:instrText xml:space="preserve"> =F6+1 </w:instrText>
            </w:r>
            <w:r w:rsidR="008914A3" w:rsidRPr="002E230B">
              <w:rPr>
                <w:sz w:val="20"/>
              </w:rPr>
              <w:fldChar w:fldCharType="separate"/>
            </w:r>
            <w:r w:rsidR="008914A3" w:rsidRPr="002E230B">
              <w:rPr>
                <w:noProof/>
                <w:sz w:val="20"/>
              </w:rPr>
              <w:t>16</w:t>
            </w:r>
            <w:r w:rsidR="008914A3" w:rsidRPr="002E230B">
              <w:rPr>
                <w:sz w:val="20"/>
              </w:rPr>
              <w:fldChar w:fldCharType="end"/>
            </w:r>
          </w:p>
        </w:tc>
      </w:tr>
      <w:tr w:rsidR="008914A3" w:rsidTr="00D137C8">
        <w:trPr>
          <w:trHeight w:hRule="exact" w:val="907"/>
        </w:trPr>
        <w:tc>
          <w:tcPr>
            <w:tcW w:w="2063" w:type="dxa"/>
            <w:tcBorders>
              <w:top w:val="nil"/>
              <w:bottom w:val="single" w:sz="6" w:space="0" w:color="BFBFBF" w:themeColor="background1" w:themeShade="BF"/>
            </w:tcBorders>
          </w:tcPr>
          <w:p w:rsidR="008914A3" w:rsidRDefault="00F91195" w:rsidP="008914A3"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63F4C206" wp14:editId="3FC43E97">
                  <wp:extent cx="795020" cy="548640"/>
                  <wp:effectExtent l="0" t="0" r="508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appy-mothers-day-1413466822iYZ[2]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159" cy="55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B06DF7" w:rsidRPr="001E2B19" w:rsidRDefault="008914A3" w:rsidP="00B06DF7">
            <w:pPr>
              <w:rPr>
                <w:rFonts w:ascii="Arial" w:hAnsi="Arial" w:cs="Arial"/>
                <w:sz w:val="16"/>
                <w:szCs w:val="16"/>
              </w:rPr>
            </w:pPr>
            <w:r w:rsidRPr="00B06DF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06DF7" w:rsidRPr="001E2B19">
              <w:rPr>
                <w:rFonts w:ascii="Arial" w:hAnsi="Arial" w:cs="Arial"/>
                <w:sz w:val="16"/>
                <w:szCs w:val="16"/>
              </w:rPr>
              <w:t xml:space="preserve">Read a free book on line </w:t>
            </w:r>
          </w:p>
          <w:p w:rsidR="008914A3" w:rsidRDefault="00A37252" w:rsidP="00B06DF7">
            <w:pPr>
              <w:rPr>
                <w:rFonts w:ascii="Arial" w:hAnsi="Arial" w:cs="Arial"/>
                <w:sz w:val="16"/>
                <w:szCs w:val="16"/>
              </w:rPr>
            </w:pPr>
            <w:hyperlink r:id="rId17" w:history="1">
              <w:r w:rsidR="007947E0" w:rsidRPr="00B42AF7">
                <w:rPr>
                  <w:rStyle w:val="Hyperlink"/>
                  <w:rFonts w:ascii="Arial" w:hAnsi="Arial" w:cs="Arial"/>
                  <w:sz w:val="16"/>
                  <w:szCs w:val="16"/>
                </w:rPr>
                <w:t>www.magickeys.com</w:t>
              </w:r>
            </w:hyperlink>
          </w:p>
          <w:p w:rsidR="007947E0" w:rsidRDefault="007947E0" w:rsidP="00B06DF7">
            <w:pPr>
              <w:rPr>
                <w:rFonts w:ascii="Arial" w:hAnsi="Arial" w:cs="Arial"/>
                <w:sz w:val="16"/>
                <w:szCs w:val="16"/>
              </w:rPr>
            </w:pPr>
          </w:p>
          <w:p w:rsidR="007947E0" w:rsidRPr="00B06DF7" w:rsidRDefault="007947E0" w:rsidP="00B06DF7">
            <w:pPr>
              <w:rPr>
                <w:rFonts w:ascii="Arial" w:hAnsi="Arial" w:cs="Arial"/>
              </w:rPr>
            </w:pPr>
            <w:r w:rsidRPr="007947E0">
              <w:rPr>
                <w:sz w:val="18"/>
                <w:szCs w:val="18"/>
              </w:rPr>
              <w:t>Check out this website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F91195" w:rsidRDefault="00A37252" w:rsidP="00F91195">
            <w:pPr>
              <w:pStyle w:val="msoaccenttext6"/>
              <w:widowControl w:val="0"/>
              <w:rPr>
                <w14:ligatures w14:val="none"/>
              </w:rPr>
            </w:pPr>
            <w:hyperlink r:id="rId18" w:history="1">
              <w:r w:rsidR="00F91195">
                <w:rPr>
                  <w:rStyle w:val="Hyperlink"/>
                  <w14:ligatures w14:val="none"/>
                </w:rPr>
                <w:t>http://www.parenttoolkit.com/</w:t>
              </w:r>
            </w:hyperlink>
            <w:r w:rsidR="00F91195">
              <w:rPr>
                <w14:ligatures w14:val="none"/>
              </w:rPr>
              <w:t xml:space="preserve"> </w:t>
            </w:r>
          </w:p>
          <w:p w:rsidR="00F91195" w:rsidRDefault="007947E0" w:rsidP="00F91195">
            <w:pPr>
              <w:widowControl w:val="0"/>
              <w:rPr>
                <w14:ligatures w14:val="none"/>
              </w:rPr>
            </w:pPr>
            <w:r w:rsidRPr="007947E0">
              <w:rPr>
                <w:sz w:val="18"/>
                <w:szCs w:val="18"/>
              </w:rPr>
              <w:t>Check out this website</w:t>
            </w:r>
          </w:p>
          <w:p w:rsidR="008914A3" w:rsidRDefault="008914A3" w:rsidP="008914A3"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Default="00A37252" w:rsidP="008914A3">
            <w:pPr>
              <w:rPr>
                <w:sz w:val="18"/>
                <w:szCs w:val="18"/>
              </w:rPr>
            </w:pPr>
            <w:hyperlink r:id="rId19" w:history="1">
              <w:r w:rsidR="007947E0" w:rsidRPr="007D649D">
                <w:rPr>
                  <w:rStyle w:val="Hyperlink"/>
                  <w:sz w:val="18"/>
                  <w:szCs w:val="18"/>
                </w:rPr>
                <w:t>www.marvelheroyales.com</w:t>
              </w:r>
            </w:hyperlink>
            <w:r w:rsidR="007947E0">
              <w:rPr>
                <w:sz w:val="18"/>
                <w:szCs w:val="18"/>
              </w:rPr>
              <w:t xml:space="preserve"> </w:t>
            </w:r>
          </w:p>
          <w:p w:rsidR="007947E0" w:rsidRDefault="007947E0" w:rsidP="007947E0">
            <w:pPr>
              <w:widowControl w:val="0"/>
              <w:rPr>
                <w14:ligatures w14:val="none"/>
              </w:rPr>
            </w:pPr>
            <w:r w:rsidRPr="007947E0">
              <w:rPr>
                <w:sz w:val="18"/>
                <w:szCs w:val="18"/>
              </w:rPr>
              <w:t>Check out this website</w:t>
            </w:r>
          </w:p>
          <w:p w:rsidR="008914A3" w:rsidRDefault="008914A3" w:rsidP="008914A3"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8914A3" w:rsidRPr="00B06DF7" w:rsidRDefault="002F6517" w:rsidP="008914A3">
            <w:pPr>
              <w:rPr>
                <w:rFonts w:ascii="Arial" w:hAnsi="Arial" w:cs="Arial"/>
              </w:rPr>
            </w:pPr>
            <w:r w:rsidRPr="00B06DF7">
              <w:rPr>
                <w:rFonts w:ascii="Arial" w:hAnsi="Arial" w:cs="Arial"/>
                <w:sz w:val="16"/>
                <w:szCs w:val="16"/>
              </w:rPr>
              <w:t>Parent Virtual Round Table Talk “How has the CORVID-19 affected your family</w:t>
            </w:r>
            <w:r w:rsidRPr="00B06DF7">
              <w:rPr>
                <w:rFonts w:ascii="Arial" w:hAnsi="Arial" w:cs="Arial"/>
              </w:rPr>
              <w:t xml:space="preserve"> ?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436AD0" w:rsidRPr="00B06DF7" w:rsidRDefault="00250AD8" w:rsidP="008914A3">
            <w:pPr>
              <w:rPr>
                <w:rFonts w:ascii="Arial" w:hAnsi="Arial" w:cs="Arial"/>
                <w:sz w:val="16"/>
                <w:szCs w:val="16"/>
              </w:rPr>
            </w:pPr>
            <w:r w:rsidRPr="00B06DF7">
              <w:rPr>
                <w:rFonts w:ascii="Arial" w:hAnsi="Arial" w:cs="Arial"/>
                <w:sz w:val="16"/>
                <w:szCs w:val="16"/>
              </w:rPr>
              <w:t xml:space="preserve">Enjoy some </w:t>
            </w:r>
            <w:r w:rsidR="00436AD0" w:rsidRPr="00B06DF7">
              <w:rPr>
                <w:rFonts w:ascii="Arial" w:hAnsi="Arial" w:cs="Arial"/>
                <w:sz w:val="16"/>
                <w:szCs w:val="16"/>
              </w:rPr>
              <w:t>outdoor physical</w:t>
            </w:r>
            <w:r w:rsidRPr="00B06DF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36AD0" w:rsidRPr="00B06DF7">
              <w:rPr>
                <w:rFonts w:ascii="Arial" w:hAnsi="Arial" w:cs="Arial"/>
                <w:sz w:val="16"/>
                <w:szCs w:val="16"/>
              </w:rPr>
              <w:t>activity as</w:t>
            </w:r>
            <w:r w:rsidRPr="00B06DF7">
              <w:rPr>
                <w:rFonts w:ascii="Arial" w:hAnsi="Arial" w:cs="Arial"/>
                <w:sz w:val="16"/>
                <w:szCs w:val="16"/>
              </w:rPr>
              <w:t xml:space="preserve"> a family today.  </w:t>
            </w:r>
          </w:p>
          <w:p w:rsidR="008914A3" w:rsidRPr="00436AD0" w:rsidRDefault="00436AD0" w:rsidP="008914A3">
            <w:pPr>
              <w:rPr>
                <w:b/>
              </w:rPr>
            </w:pPr>
            <w:r w:rsidRPr="00B06DF7">
              <w:rPr>
                <w:rFonts w:ascii="Arial" w:hAnsi="Arial" w:cs="Arial"/>
                <w:b/>
                <w:sz w:val="16"/>
                <w:szCs w:val="16"/>
              </w:rPr>
              <w:t>Stay Safe !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8914A3" w:rsidRPr="007A3535" w:rsidRDefault="007A3535" w:rsidP="008914A3">
            <w:pPr>
              <w:rPr>
                <w:sz w:val="16"/>
                <w:szCs w:val="16"/>
              </w:rPr>
            </w:pPr>
            <w:hyperlink r:id="rId20" w:tgtFrame="_blank" w:history="1">
              <w:r w:rsidRPr="007A3535">
                <w:rPr>
                  <w:rFonts w:ascii="Arial" w:hAnsi="Arial" w:cs="Arial"/>
                  <w:color w:val="1155CC"/>
                  <w:sz w:val="16"/>
                  <w:szCs w:val="16"/>
                  <w:u w:val="single"/>
                  <w:shd w:val="clear" w:color="auto" w:fill="FFFFFF"/>
                </w:rPr>
                <w:br/>
                <w:t>https://www.youtube.com/watch?v=mcr-</w:t>
              </w:r>
              <w:bookmarkStart w:id="0" w:name="_GoBack"/>
              <w:bookmarkEnd w:id="0"/>
              <w:r w:rsidRPr="007A3535">
                <w:rPr>
                  <w:rFonts w:ascii="Arial" w:hAnsi="Arial" w:cs="Arial"/>
                  <w:color w:val="1155CC"/>
                  <w:sz w:val="16"/>
                  <w:szCs w:val="16"/>
                  <w:u w:val="single"/>
                  <w:shd w:val="clear" w:color="auto" w:fill="FFFFFF"/>
                </w:rPr>
                <w:t>OC5kOUE</w:t>
              </w:r>
            </w:hyperlink>
            <w:r w:rsidRPr="007A3535"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 </w:t>
            </w:r>
          </w:p>
        </w:tc>
      </w:tr>
      <w:tr w:rsidR="008914A3" w:rsidTr="00D137C8">
        <w:tc>
          <w:tcPr>
            <w:tcW w:w="2063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Default="008914A3" w:rsidP="008914A3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Default="008914A3" w:rsidP="008914A3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Default="008914A3" w:rsidP="008914A3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Default="008914A3" w:rsidP="008914A3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Default="008914A3" w:rsidP="008914A3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Default="008914A3" w:rsidP="008914A3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8914A3" w:rsidRDefault="008914A3" w:rsidP="008914A3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 w:rsidRPr="00213FB5">
              <w:rPr>
                <w:noProof/>
                <w:sz w:val="20"/>
              </w:rPr>
              <w:t>3</w:t>
            </w:r>
            <w:r>
              <w:fldChar w:fldCharType="end"/>
            </w:r>
          </w:p>
        </w:tc>
      </w:tr>
      <w:tr w:rsidR="007947E0" w:rsidTr="00897D7B">
        <w:trPr>
          <w:trHeight w:hRule="exact" w:val="864"/>
        </w:trPr>
        <w:tc>
          <w:tcPr>
            <w:tcW w:w="2063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Default="007947E0" w:rsidP="007947E0"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66A1FB99" wp14:editId="6F3E0721">
                  <wp:extent cx="884555" cy="565727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ildren-reading-book-vector-9723876[1]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58" cy="57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Default="00BF1E36" w:rsidP="007947E0">
            <w:hyperlink r:id="rId22" w:history="1">
              <w:r w:rsidRPr="00B42AF7">
                <w:rPr>
                  <w:rStyle w:val="Hyperlink"/>
                </w:rPr>
                <w:t>www.highlightskids.com</w:t>
              </w:r>
            </w:hyperlink>
          </w:p>
          <w:p w:rsidR="007947E0" w:rsidRDefault="007947E0" w:rsidP="007947E0">
            <w:r w:rsidRPr="007947E0">
              <w:rPr>
                <w:sz w:val="18"/>
                <w:szCs w:val="18"/>
              </w:rPr>
              <w:t>Check out this website</w:t>
            </w:r>
          </w:p>
          <w:p w:rsidR="007947E0" w:rsidRPr="007D649D" w:rsidRDefault="007947E0" w:rsidP="007947E0">
            <w:pPr>
              <w:rPr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Default="00A37252" w:rsidP="007947E0">
            <w:pPr>
              <w:rPr>
                <w:sz w:val="18"/>
                <w:szCs w:val="18"/>
              </w:rPr>
            </w:pPr>
            <w:hyperlink r:id="rId23" w:history="1">
              <w:r w:rsidR="00126AD8" w:rsidRPr="007D649D">
                <w:rPr>
                  <w:rStyle w:val="Hyperlink"/>
                  <w:sz w:val="18"/>
                  <w:szCs w:val="18"/>
                </w:rPr>
                <w:t>www.storyline.net</w:t>
              </w:r>
            </w:hyperlink>
            <w:r w:rsidR="00126AD8">
              <w:rPr>
                <w:sz w:val="18"/>
                <w:szCs w:val="18"/>
              </w:rPr>
              <w:t xml:space="preserve"> </w:t>
            </w:r>
          </w:p>
          <w:p w:rsidR="00126AD8" w:rsidRDefault="00126AD8" w:rsidP="00126AD8">
            <w:r w:rsidRPr="007947E0">
              <w:rPr>
                <w:sz w:val="18"/>
                <w:szCs w:val="18"/>
              </w:rPr>
              <w:t>Check out this website</w:t>
            </w:r>
          </w:p>
          <w:p w:rsidR="00126AD8" w:rsidRDefault="00126AD8" w:rsidP="007947E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Pr="00126AD8" w:rsidRDefault="00126AD8" w:rsidP="007947E0">
            <w:pPr>
              <w:rPr>
                <w:sz w:val="16"/>
                <w:szCs w:val="16"/>
              </w:rPr>
            </w:pPr>
            <w:r w:rsidRPr="00126AD8">
              <w:rPr>
                <w:sz w:val="16"/>
                <w:szCs w:val="16"/>
              </w:rPr>
              <w:t>Learn a tongue twister. At  dinner, challenge everyone to repeat it three times fast.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Pr="00126AD8" w:rsidRDefault="00126AD8" w:rsidP="007947E0">
            <w:pPr>
              <w:rPr>
                <w:sz w:val="16"/>
                <w:szCs w:val="16"/>
              </w:rPr>
            </w:pPr>
            <w:r w:rsidRPr="00126AD8">
              <w:rPr>
                <w:sz w:val="16"/>
                <w:szCs w:val="16"/>
              </w:rPr>
              <w:t>Do a fun activity today.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Pr="002F6517" w:rsidRDefault="007947E0" w:rsidP="007947E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Last Day of School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Default="007947E0" w:rsidP="007947E0"/>
        </w:tc>
      </w:tr>
      <w:tr w:rsidR="007947E0" w:rsidTr="00D137C8">
        <w:tc>
          <w:tcPr>
            <w:tcW w:w="2063" w:type="dxa"/>
            <w:tcBorders>
              <w:top w:val="single" w:sz="6" w:space="0" w:color="BFBFBF" w:themeColor="background1" w:themeShade="BF"/>
              <w:bottom w:val="nil"/>
            </w:tcBorders>
          </w:tcPr>
          <w:p w:rsidR="007947E0" w:rsidRPr="00213FB5" w:rsidRDefault="007947E0" w:rsidP="007947E0">
            <w:pPr>
              <w:pStyle w:val="Dates"/>
              <w:rPr>
                <w:sz w:val="20"/>
              </w:rPr>
            </w:pP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=G8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23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= 0,""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=G8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23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&lt;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DocVariable MonthEnd \@ d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sz w:val="20"/>
              </w:rPr>
              <w:instrText>31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=G8+1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24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""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24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t>24</w:t>
            </w:r>
            <w:r w:rsidRPr="00213FB5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7947E0" w:rsidRPr="00213FB5" w:rsidRDefault="007947E0" w:rsidP="007947E0">
            <w:pPr>
              <w:pStyle w:val="Dates"/>
              <w:rPr>
                <w:sz w:val="20"/>
              </w:rPr>
            </w:pP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=A10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24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= 0,""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=A10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24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&lt;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DocVariable MonthEnd \@ d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sz w:val="20"/>
              </w:rPr>
              <w:instrText>31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=A10+1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25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""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25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t>25</w:t>
            </w:r>
            <w:r w:rsidRPr="00213FB5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7947E0" w:rsidRPr="00213FB5" w:rsidRDefault="007947E0" w:rsidP="007947E0">
            <w:pPr>
              <w:pStyle w:val="Dates"/>
              <w:rPr>
                <w:sz w:val="20"/>
              </w:rPr>
            </w:pP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=B10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25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= 0,""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=B10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25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&lt;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DocVariable MonthEnd \@ d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sz w:val="20"/>
              </w:rPr>
              <w:instrText>31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=B10+1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26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""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26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t>26</w:t>
            </w:r>
            <w:r w:rsidRPr="00213FB5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7947E0" w:rsidRPr="00213FB5" w:rsidRDefault="007947E0" w:rsidP="007947E0">
            <w:pPr>
              <w:pStyle w:val="Dates"/>
              <w:rPr>
                <w:sz w:val="20"/>
              </w:rPr>
            </w:pP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=C10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26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= 0,""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=C10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26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&lt;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DocVariable MonthEnd \@ d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sz w:val="20"/>
              </w:rPr>
              <w:instrText>31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=C10+1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27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""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27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t>27</w:t>
            </w:r>
            <w:r w:rsidRPr="00213FB5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7947E0" w:rsidRPr="00213FB5" w:rsidRDefault="007947E0" w:rsidP="007947E0">
            <w:pPr>
              <w:pStyle w:val="Dates"/>
              <w:rPr>
                <w:sz w:val="20"/>
              </w:rPr>
            </w:pP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=D10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27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= 0,""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=D10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27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&lt;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DocVariable MonthEnd \@ d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sz w:val="20"/>
              </w:rPr>
              <w:instrText>31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=D10+1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28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""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28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t>28</w:t>
            </w:r>
            <w:r w:rsidRPr="00213FB5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7947E0" w:rsidRPr="00213FB5" w:rsidRDefault="007947E0" w:rsidP="007947E0">
            <w:pPr>
              <w:pStyle w:val="Dates"/>
              <w:rPr>
                <w:sz w:val="20"/>
              </w:rPr>
            </w:pP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=E10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28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= 0,""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=E10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28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&lt;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DocVariable MonthEnd \@ d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sz w:val="20"/>
              </w:rPr>
              <w:instrText>31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=E10+1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29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""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29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t>29</w:t>
            </w:r>
            <w:r w:rsidRPr="00213FB5">
              <w:rPr>
                <w:sz w:val="20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7947E0" w:rsidRPr="00213FB5" w:rsidRDefault="007947E0" w:rsidP="007947E0">
            <w:pPr>
              <w:pStyle w:val="Dates"/>
              <w:rPr>
                <w:sz w:val="20"/>
              </w:rPr>
            </w:pP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=F10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29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= 0,""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IF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=F10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29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&lt;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DocVariable MonthEnd \@ d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sz w:val="20"/>
              </w:rPr>
              <w:instrText>31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 </w:instrText>
            </w:r>
            <w:r w:rsidRPr="00213FB5">
              <w:rPr>
                <w:sz w:val="20"/>
              </w:rPr>
              <w:fldChar w:fldCharType="begin"/>
            </w:r>
            <w:r w:rsidRPr="00213FB5">
              <w:rPr>
                <w:sz w:val="20"/>
              </w:rPr>
              <w:instrText xml:space="preserve"> =F10+1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30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instrText xml:space="preserve"> "" </w:instrText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instrText>30</w:instrText>
            </w:r>
            <w:r w:rsidRPr="00213FB5">
              <w:rPr>
                <w:sz w:val="20"/>
              </w:rPr>
              <w:fldChar w:fldCharType="end"/>
            </w:r>
            <w:r w:rsidRPr="00213FB5">
              <w:rPr>
                <w:sz w:val="20"/>
              </w:rPr>
              <w:fldChar w:fldCharType="separate"/>
            </w:r>
            <w:r w:rsidRPr="00213FB5">
              <w:rPr>
                <w:noProof/>
                <w:sz w:val="20"/>
              </w:rPr>
              <w:t>30</w:t>
            </w:r>
            <w:r w:rsidRPr="00213FB5">
              <w:rPr>
                <w:sz w:val="20"/>
              </w:rPr>
              <w:fldChar w:fldCharType="end"/>
            </w:r>
          </w:p>
        </w:tc>
      </w:tr>
      <w:tr w:rsidR="007947E0" w:rsidTr="00D137C8">
        <w:trPr>
          <w:trHeight w:hRule="exact" w:val="639"/>
        </w:trPr>
        <w:tc>
          <w:tcPr>
            <w:tcW w:w="2063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Default="007947E0" w:rsidP="007947E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Pr="002F6517" w:rsidRDefault="007947E0" w:rsidP="007947E0">
            <w:pPr>
              <w:rPr>
                <w:b/>
                <w:sz w:val="22"/>
                <w:szCs w:val="22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Default="007947E0" w:rsidP="007947E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Default="007947E0" w:rsidP="007947E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Default="007947E0" w:rsidP="007947E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Default="007947E0" w:rsidP="007947E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947E0" w:rsidRDefault="007947E0" w:rsidP="007947E0"/>
        </w:tc>
      </w:tr>
      <w:tr w:rsidR="007947E0" w:rsidTr="00D137C8">
        <w:tc>
          <w:tcPr>
            <w:tcW w:w="2063" w:type="dxa"/>
            <w:tcBorders>
              <w:top w:val="single" w:sz="6" w:space="0" w:color="BFBFBF" w:themeColor="background1" w:themeShade="BF"/>
            </w:tcBorders>
          </w:tcPr>
          <w:p w:rsidR="007947E0" w:rsidRDefault="007947E0" w:rsidP="007947E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 w:rsidRPr="00213FB5">
              <w:rPr>
                <w:noProof/>
                <w:sz w:val="20"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7947E0" w:rsidRDefault="007947E0" w:rsidP="007947E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7947E0" w:rsidRDefault="007947E0" w:rsidP="007947E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7947E0" w:rsidRDefault="007947E0" w:rsidP="007947E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7947E0" w:rsidRDefault="007947E0" w:rsidP="007947E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7947E0" w:rsidRDefault="007947E0" w:rsidP="007947E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7947E0" w:rsidRDefault="007947E0" w:rsidP="007947E0">
            <w:pPr>
              <w:pStyle w:val="Dates"/>
            </w:pPr>
          </w:p>
        </w:tc>
      </w:tr>
      <w:tr w:rsidR="007947E0" w:rsidTr="00D137C8">
        <w:trPr>
          <w:trHeight w:hRule="exact" w:val="907"/>
        </w:trPr>
        <w:tc>
          <w:tcPr>
            <w:tcW w:w="2063" w:type="dxa"/>
          </w:tcPr>
          <w:p w:rsidR="007947E0" w:rsidRDefault="007947E0" w:rsidP="007947E0"/>
        </w:tc>
        <w:tc>
          <w:tcPr>
            <w:tcW w:w="2055" w:type="dxa"/>
          </w:tcPr>
          <w:p w:rsidR="007947E0" w:rsidRDefault="007947E0" w:rsidP="007947E0"/>
        </w:tc>
        <w:tc>
          <w:tcPr>
            <w:tcW w:w="2055" w:type="dxa"/>
          </w:tcPr>
          <w:p w:rsidR="007947E0" w:rsidRDefault="007947E0" w:rsidP="007947E0"/>
        </w:tc>
        <w:tc>
          <w:tcPr>
            <w:tcW w:w="2055" w:type="dxa"/>
          </w:tcPr>
          <w:p w:rsidR="007947E0" w:rsidRDefault="007947E0" w:rsidP="007947E0"/>
        </w:tc>
        <w:tc>
          <w:tcPr>
            <w:tcW w:w="2055" w:type="dxa"/>
          </w:tcPr>
          <w:p w:rsidR="007947E0" w:rsidRDefault="007947E0" w:rsidP="007947E0"/>
        </w:tc>
        <w:tc>
          <w:tcPr>
            <w:tcW w:w="2055" w:type="dxa"/>
          </w:tcPr>
          <w:p w:rsidR="007947E0" w:rsidRDefault="007947E0" w:rsidP="007947E0"/>
        </w:tc>
        <w:tc>
          <w:tcPr>
            <w:tcW w:w="2055" w:type="dxa"/>
          </w:tcPr>
          <w:p w:rsidR="007947E0" w:rsidRDefault="007947E0" w:rsidP="007947E0"/>
        </w:tc>
      </w:tr>
    </w:tbl>
    <w:p w:rsidR="00D137C8" w:rsidRPr="00D137C8" w:rsidRDefault="00D137C8" w:rsidP="00D137C8">
      <w:pPr>
        <w:pStyle w:val="msoaccenttext6"/>
        <w:widowControl w:val="0"/>
        <w:rPr>
          <w:b/>
          <w:bCs/>
          <w:sz w:val="16"/>
          <w:szCs w:val="16"/>
          <w14:ligatures w14:val="none"/>
        </w:rPr>
      </w:pPr>
    </w:p>
    <w:p w:rsidR="00D137C8" w:rsidRDefault="00D137C8" w:rsidP="00D137C8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2F6E35" w:rsidRDefault="002F6E35"/>
    <w:sectPr w:rsidR="002F6E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252" w:rsidRDefault="00A37252">
      <w:r>
        <w:separator/>
      </w:r>
    </w:p>
  </w:endnote>
  <w:endnote w:type="continuationSeparator" w:id="0">
    <w:p w:rsidR="00A37252" w:rsidRDefault="00A37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252" w:rsidRDefault="00A37252">
      <w:r>
        <w:separator/>
      </w:r>
    </w:p>
  </w:footnote>
  <w:footnote w:type="continuationSeparator" w:id="0">
    <w:p w:rsidR="00A37252" w:rsidRDefault="00A37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5/31/2020"/>
    <w:docVar w:name="MonthStart" w:val="5/1/2020"/>
    <w:docVar w:name="ShowDynamicGuides" w:val="1"/>
    <w:docVar w:name="ShowMarginGuides" w:val="0"/>
    <w:docVar w:name="ShowOutlines" w:val="0"/>
    <w:docVar w:name="ShowStaticGuides" w:val="0"/>
  </w:docVars>
  <w:rsids>
    <w:rsidRoot w:val="00C96FF6"/>
    <w:rsid w:val="00056814"/>
    <w:rsid w:val="0006779F"/>
    <w:rsid w:val="000A20FE"/>
    <w:rsid w:val="0011772B"/>
    <w:rsid w:val="00126AD8"/>
    <w:rsid w:val="001E2B19"/>
    <w:rsid w:val="00213FB5"/>
    <w:rsid w:val="00250AD8"/>
    <w:rsid w:val="0027720C"/>
    <w:rsid w:val="002D2B9A"/>
    <w:rsid w:val="002E230B"/>
    <w:rsid w:val="002F6517"/>
    <w:rsid w:val="002F6E35"/>
    <w:rsid w:val="003630E6"/>
    <w:rsid w:val="00387D01"/>
    <w:rsid w:val="003D7DDA"/>
    <w:rsid w:val="003F4165"/>
    <w:rsid w:val="00406C2A"/>
    <w:rsid w:val="00410719"/>
    <w:rsid w:val="00436AD0"/>
    <w:rsid w:val="00454FED"/>
    <w:rsid w:val="00456474"/>
    <w:rsid w:val="004A04B0"/>
    <w:rsid w:val="004C0DA3"/>
    <w:rsid w:val="004C5B17"/>
    <w:rsid w:val="005361E1"/>
    <w:rsid w:val="005562FE"/>
    <w:rsid w:val="00557989"/>
    <w:rsid w:val="00604A4E"/>
    <w:rsid w:val="00717CD6"/>
    <w:rsid w:val="007564A4"/>
    <w:rsid w:val="007777B1"/>
    <w:rsid w:val="007947E0"/>
    <w:rsid w:val="007A3535"/>
    <w:rsid w:val="007A49F2"/>
    <w:rsid w:val="00871D81"/>
    <w:rsid w:val="00874C9A"/>
    <w:rsid w:val="00876011"/>
    <w:rsid w:val="00877567"/>
    <w:rsid w:val="008914A3"/>
    <w:rsid w:val="00897D7B"/>
    <w:rsid w:val="009035F5"/>
    <w:rsid w:val="0091769E"/>
    <w:rsid w:val="00944085"/>
    <w:rsid w:val="00946A27"/>
    <w:rsid w:val="009A0FFF"/>
    <w:rsid w:val="009E437F"/>
    <w:rsid w:val="00A37252"/>
    <w:rsid w:val="00A4654E"/>
    <w:rsid w:val="00A73BBF"/>
    <w:rsid w:val="00A7765B"/>
    <w:rsid w:val="00A90B1C"/>
    <w:rsid w:val="00A97B02"/>
    <w:rsid w:val="00AB29FA"/>
    <w:rsid w:val="00B06DF7"/>
    <w:rsid w:val="00B70858"/>
    <w:rsid w:val="00B8151A"/>
    <w:rsid w:val="00B87674"/>
    <w:rsid w:val="00BF1E36"/>
    <w:rsid w:val="00C11D39"/>
    <w:rsid w:val="00C71D73"/>
    <w:rsid w:val="00C7735D"/>
    <w:rsid w:val="00C96FF6"/>
    <w:rsid w:val="00CB1C1C"/>
    <w:rsid w:val="00D137C8"/>
    <w:rsid w:val="00D17693"/>
    <w:rsid w:val="00D95BB8"/>
    <w:rsid w:val="00DF051F"/>
    <w:rsid w:val="00DF32DE"/>
    <w:rsid w:val="00E02644"/>
    <w:rsid w:val="00E33666"/>
    <w:rsid w:val="00E54E11"/>
    <w:rsid w:val="00E97404"/>
    <w:rsid w:val="00EA1691"/>
    <w:rsid w:val="00EB320B"/>
    <w:rsid w:val="00F43E03"/>
    <w:rsid w:val="00F91195"/>
    <w:rsid w:val="00FA21CA"/>
    <w:rsid w:val="00FF2454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DDB8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195"/>
    <w:pPr>
      <w:spacing w:before="0" w:after="0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i/>
      <w:iCs/>
      <w:color w:val="5B9BD5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5B9BD5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FootnoteText">
    <w:name w:val="footnote text"/>
    <w:basedOn w:val="Normal"/>
    <w:link w:val="FootnoteTextChar"/>
    <w:semiHidden/>
    <w:unhideWhenUsed/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5B9BD5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5B9BD5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F2454"/>
    <w:pPr>
      <w:spacing w:before="0" w:after="0" w:line="285" w:lineRule="auto"/>
    </w:pPr>
    <w:rPr>
      <w:rFonts w:ascii="Arial" w:eastAsia="Times New Roman" w:hAnsi="Arial" w:cs="Arial"/>
      <w:color w:val="000000"/>
      <w:kern w:val="28"/>
      <w:sz w:val="17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D137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2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pbs.org/parents/" TargetMode="External"/><Relationship Id="rId18" Type="http://schemas.openxmlformats.org/officeDocument/2006/relationships/hyperlink" Target="http://www.parenttoolkit.com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magickeys.com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yperlink" Target="https://www.youtube.com/watch?v=mcr-OC5kOU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hyperlink" Target="http://www.storyline.net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marvelheroyale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pbskids.org" TargetMode="External"/><Relationship Id="rId22" Type="http://schemas.openxmlformats.org/officeDocument/2006/relationships/hyperlink" Target="http://www.highlightskid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bryant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7131D9BC5B247468964A8B65C0EA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DB8E8-16CD-44AF-9CCF-338BB84EB7A9}"/>
      </w:docPartPr>
      <w:docPartBody>
        <w:p w:rsidR="00C145EA" w:rsidRDefault="00F5071B">
          <w:pPr>
            <w:pStyle w:val="87131D9BC5B247468964A8B65C0EA7DA"/>
          </w:pPr>
          <w:r>
            <w:t>Sunday</w:t>
          </w:r>
        </w:p>
      </w:docPartBody>
    </w:docPart>
    <w:docPart>
      <w:docPartPr>
        <w:name w:val="87F3998953C24E218776F2957FA96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897B3-91F7-4D59-9108-B6CEDA6FBA34}"/>
      </w:docPartPr>
      <w:docPartBody>
        <w:p w:rsidR="00C145EA" w:rsidRDefault="00F5071B">
          <w:pPr>
            <w:pStyle w:val="87F3998953C24E218776F2957FA96F21"/>
          </w:pPr>
          <w:r>
            <w:t>Monday</w:t>
          </w:r>
        </w:p>
      </w:docPartBody>
    </w:docPart>
    <w:docPart>
      <w:docPartPr>
        <w:name w:val="FD1F032CB1EF4995828C8A2B54B69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B4DE5-B254-4900-A288-304BE2DD2A52}"/>
      </w:docPartPr>
      <w:docPartBody>
        <w:p w:rsidR="00C145EA" w:rsidRDefault="00F5071B">
          <w:pPr>
            <w:pStyle w:val="FD1F032CB1EF4995828C8A2B54B697B0"/>
          </w:pPr>
          <w:r>
            <w:t>Tuesday</w:t>
          </w:r>
        </w:p>
      </w:docPartBody>
    </w:docPart>
    <w:docPart>
      <w:docPartPr>
        <w:name w:val="ECE9DFF026184A86879538B3D78EC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6C77B-4680-4C54-BC49-75518A19080B}"/>
      </w:docPartPr>
      <w:docPartBody>
        <w:p w:rsidR="00C145EA" w:rsidRDefault="00F5071B">
          <w:pPr>
            <w:pStyle w:val="ECE9DFF026184A86879538B3D78ECDC5"/>
          </w:pPr>
          <w:r>
            <w:t>Wednesday</w:t>
          </w:r>
        </w:p>
      </w:docPartBody>
    </w:docPart>
    <w:docPart>
      <w:docPartPr>
        <w:name w:val="E72E48BB63AC493ABF4867E40390B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4C735-BA4F-4DD8-9322-B71408273B6A}"/>
      </w:docPartPr>
      <w:docPartBody>
        <w:p w:rsidR="00C145EA" w:rsidRDefault="00F5071B">
          <w:pPr>
            <w:pStyle w:val="E72E48BB63AC493ABF4867E40390BC09"/>
          </w:pPr>
          <w:r>
            <w:t>Thursday</w:t>
          </w:r>
        </w:p>
      </w:docPartBody>
    </w:docPart>
    <w:docPart>
      <w:docPartPr>
        <w:name w:val="268F91D7BF6A45D7A8CF219D32AC7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B0A76-95E0-438D-A625-BEA13CBC5F04}"/>
      </w:docPartPr>
      <w:docPartBody>
        <w:p w:rsidR="00C145EA" w:rsidRDefault="00F5071B">
          <w:pPr>
            <w:pStyle w:val="268F91D7BF6A45D7A8CF219D32AC7CF1"/>
          </w:pPr>
          <w:r>
            <w:t>Friday</w:t>
          </w:r>
        </w:p>
      </w:docPartBody>
    </w:docPart>
    <w:docPart>
      <w:docPartPr>
        <w:name w:val="A357A24C60AB474084970D127CC36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AC984-44AF-48F7-A212-ADDF5BBAD132}"/>
      </w:docPartPr>
      <w:docPartBody>
        <w:p w:rsidR="00C145EA" w:rsidRDefault="00F5071B">
          <w:pPr>
            <w:pStyle w:val="A357A24C60AB474084970D127CC36275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C30"/>
    <w:rsid w:val="00006213"/>
    <w:rsid w:val="00397C30"/>
    <w:rsid w:val="006737F1"/>
    <w:rsid w:val="00C145EA"/>
    <w:rsid w:val="00D77F5F"/>
    <w:rsid w:val="00F5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131D9BC5B247468964A8B65C0EA7DA">
    <w:name w:val="87131D9BC5B247468964A8B65C0EA7DA"/>
  </w:style>
  <w:style w:type="paragraph" w:customStyle="1" w:styleId="87F3998953C24E218776F2957FA96F21">
    <w:name w:val="87F3998953C24E218776F2957FA96F21"/>
  </w:style>
  <w:style w:type="paragraph" w:customStyle="1" w:styleId="FD1F032CB1EF4995828C8A2B54B697B0">
    <w:name w:val="FD1F032CB1EF4995828C8A2B54B697B0"/>
  </w:style>
  <w:style w:type="paragraph" w:customStyle="1" w:styleId="ECE9DFF026184A86879538B3D78ECDC5">
    <w:name w:val="ECE9DFF026184A86879538B3D78ECDC5"/>
  </w:style>
  <w:style w:type="paragraph" w:customStyle="1" w:styleId="E72E48BB63AC493ABF4867E40390BC09">
    <w:name w:val="E72E48BB63AC493ABF4867E40390BC09"/>
  </w:style>
  <w:style w:type="paragraph" w:customStyle="1" w:styleId="268F91D7BF6A45D7A8CF219D32AC7CF1">
    <w:name w:val="268F91D7BF6A45D7A8CF219D32AC7CF1"/>
  </w:style>
  <w:style w:type="paragraph" w:customStyle="1" w:styleId="A357A24C60AB474084970D127CC36275">
    <w:name w:val="A357A24C60AB474084970D127CC36275"/>
  </w:style>
  <w:style w:type="paragraph" w:customStyle="1" w:styleId="2986F0C6F01A420DA4C0841F7C4ED2FA">
    <w:name w:val="2986F0C6F01A420DA4C0841F7C4ED2FA"/>
    <w:rsid w:val="00397C30"/>
  </w:style>
  <w:style w:type="paragraph" w:customStyle="1" w:styleId="4F6102BB212B47BE8D49CAD13FDBE88F">
    <w:name w:val="4F6102BB212B47BE8D49CAD13FDBE88F"/>
    <w:rsid w:val="00397C30"/>
  </w:style>
  <w:style w:type="paragraph" w:customStyle="1" w:styleId="D3641EF785B64DAFA10DD61D6F9BFF01">
    <w:name w:val="D3641EF785B64DAFA10DD61D6F9BFF01"/>
    <w:rsid w:val="00397C30"/>
  </w:style>
  <w:style w:type="paragraph" w:customStyle="1" w:styleId="CA4CC4329E1947E4B8C38F01DE2E4705">
    <w:name w:val="CA4CC4329E1947E4B8C38F01DE2E4705"/>
    <w:rsid w:val="00397C30"/>
  </w:style>
  <w:style w:type="paragraph" w:customStyle="1" w:styleId="D40DF07C9D284DBEBDE4689AE726AAB2">
    <w:name w:val="D40DF07C9D284DBEBDE4689AE726AAB2"/>
    <w:rsid w:val="00397C30"/>
  </w:style>
  <w:style w:type="paragraph" w:customStyle="1" w:styleId="F4444D78477F44A3A865E95CC61205C6">
    <w:name w:val="F4444D78477F44A3A865E95CC61205C6"/>
    <w:rsid w:val="00397C30"/>
  </w:style>
  <w:style w:type="paragraph" w:customStyle="1" w:styleId="1E18867CE55C4DD88F306C25795898EF">
    <w:name w:val="1E18867CE55C4DD88F306C25795898EF"/>
    <w:rsid w:val="00397C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l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64B734D-909D-475E-8617-D7568B916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A51EE3-AB9C-4DB3-AC75-4DBBFD98B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A7F36B-DA45-4674-9A9C-D2F273A01FC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0</TotalTime>
  <Pages>1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2020-04-28T17:20:00Z</dcterms:created>
  <dcterms:modified xsi:type="dcterms:W3CDTF">2020-04-30T21:33:00Z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